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4193" w14:textId="77777777" w:rsidR="00EB739B" w:rsidRPr="00EB739B" w:rsidRDefault="00EB739B" w:rsidP="00EB739B">
      <w:pPr>
        <w:pStyle w:val="PlgHeadline01ohne-Nr"/>
        <w:rPr>
          <w:rFonts w:asciiTheme="minorHAnsi" w:hAnsiTheme="minorHAnsi" w:cstheme="minorHAnsi"/>
        </w:rPr>
      </w:pPr>
    </w:p>
    <w:p w14:paraId="1BD28117" w14:textId="2FF11516" w:rsidR="00EB739B" w:rsidRPr="00EB739B" w:rsidRDefault="00EB739B" w:rsidP="00EB739B">
      <w:pPr>
        <w:pStyle w:val="PlgHeadline01ohne-Nr"/>
        <w:rPr>
          <w:rFonts w:asciiTheme="minorHAnsi" w:hAnsiTheme="minorHAnsi" w:cstheme="minorHAnsi"/>
        </w:rPr>
      </w:pPr>
      <w:r w:rsidRPr="00EB739B">
        <w:rPr>
          <w:rFonts w:asciiTheme="minorHAnsi" w:hAnsiTheme="minorHAnsi" w:cstheme="minorHAnsi"/>
        </w:rPr>
        <w:t xml:space="preserve">ANTRAGSFORMULAR GEBIETSFONDS </w:t>
      </w:r>
      <w:r w:rsidRPr="00EB739B">
        <w:rPr>
          <w:rFonts w:asciiTheme="minorHAnsi" w:hAnsiTheme="minorHAnsi" w:cstheme="minorHAnsi"/>
        </w:rPr>
        <w:t xml:space="preserve">HELLE MITTE </w:t>
      </w:r>
      <w:r w:rsidRPr="00EB739B">
        <w:rPr>
          <w:rFonts w:asciiTheme="minorHAnsi" w:hAnsiTheme="minorHAnsi" w:cstheme="minorHAnsi"/>
        </w:rPr>
        <w:t>202</w:t>
      </w:r>
      <w:r w:rsidRPr="00EB739B">
        <w:rPr>
          <w:rFonts w:asciiTheme="minorHAnsi" w:hAnsiTheme="minorHAnsi" w:cstheme="minorHAnsi"/>
        </w:rPr>
        <w:t>6</w:t>
      </w:r>
      <w:r w:rsidRPr="00EB739B">
        <w:rPr>
          <w:rFonts w:asciiTheme="minorHAnsi" w:hAnsiTheme="minorHAnsi" w:cstheme="minorHAnsi"/>
        </w:rPr>
        <w:t>/</w:t>
      </w:r>
      <w:r w:rsidRPr="00EB739B">
        <w:rPr>
          <w:rFonts w:asciiTheme="minorHAnsi" w:hAnsiTheme="minorHAnsi" w:cstheme="minorHAnsi"/>
        </w:rPr>
        <w:t>20</w:t>
      </w:r>
      <w:r w:rsidRPr="00EB739B">
        <w:rPr>
          <w:rFonts w:asciiTheme="minorHAnsi" w:hAnsiTheme="minorHAnsi" w:cstheme="minorHAnsi"/>
        </w:rPr>
        <w:t>2</w:t>
      </w:r>
      <w:r w:rsidRPr="00EB739B">
        <w:rPr>
          <w:rFonts w:asciiTheme="minorHAnsi" w:hAnsiTheme="minorHAnsi" w:cstheme="minorHAnsi"/>
        </w:rPr>
        <w:t>7</w:t>
      </w:r>
    </w:p>
    <w:p w14:paraId="5A032966" w14:textId="77777777" w:rsidR="00EB739B" w:rsidRPr="00EB739B" w:rsidRDefault="00EB739B" w:rsidP="00EB739B">
      <w:pPr>
        <w:pStyle w:val="PlgFlietext01"/>
        <w:rPr>
          <w:rFonts w:asciiTheme="minorHAnsi" w:hAnsiTheme="minorHAnsi" w:cstheme="minorHAnsi"/>
          <w:sz w:val="26"/>
        </w:rPr>
      </w:pPr>
      <w:r w:rsidRPr="00EB739B">
        <w:rPr>
          <w:rFonts w:asciiTheme="minorHAnsi" w:hAnsiTheme="minorHAnsi" w:cstheme="minorHAnsi"/>
          <w:noProof/>
          <w:sz w:val="2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E7CF8B" wp14:editId="43F5CD1C">
                <wp:simplePos x="0" y="0"/>
                <wp:positionH relativeFrom="column">
                  <wp:posOffset>-14605</wp:posOffset>
                </wp:positionH>
                <wp:positionV relativeFrom="paragraph">
                  <wp:posOffset>1257300</wp:posOffset>
                </wp:positionV>
                <wp:extent cx="5763260" cy="1981200"/>
                <wp:effectExtent l="0" t="0" r="8890" b="0"/>
                <wp:wrapSquare wrapText="bothSides"/>
                <wp:docPr id="11307793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A73F0" w14:textId="77777777" w:rsidR="00EB739B" w:rsidRDefault="00EB739B" w:rsidP="00EB739B">
                            <w:pPr>
                              <w:spacing w:after="120"/>
                              <w:rPr>
                                <w:b/>
                                <w:bCs/>
                              </w:rPr>
                            </w:pPr>
                            <w:r w:rsidRPr="00EB739B">
                              <w:rPr>
                                <w:b/>
                                <w:bCs/>
                              </w:rPr>
                              <w:t>KONTAKT - Beratung und Einreichen der Anträge</w:t>
                            </w:r>
                          </w:p>
                          <w:p w14:paraId="5BD4F678" w14:textId="6C9E831E" w:rsidR="00EB739B" w:rsidRDefault="00EB739B" w:rsidP="00EB739B">
                            <w:pPr>
                              <w:spacing w:after="120"/>
                            </w:pPr>
                            <w:r>
                              <w:t>Standortmanagement Helle Mitte</w:t>
                            </w:r>
                            <w:r w:rsidRPr="00B07C54">
                              <w:br/>
                              <w:t>Planergemeinschaft für Stadt und Raum eG</w:t>
                            </w:r>
                          </w:p>
                          <w:p w14:paraId="46BB7D2A" w14:textId="1400493D" w:rsidR="00EB739B" w:rsidRDefault="00EB739B" w:rsidP="00EB739B">
                            <w:r w:rsidRPr="00B07C54">
                              <w:t xml:space="preserve">Paul-Martin Richter, Tel. (030) 885 914 -41 </w:t>
                            </w:r>
                          </w:p>
                          <w:p w14:paraId="21BD8B67" w14:textId="77777777" w:rsidR="00EB739B" w:rsidRDefault="00EB739B" w:rsidP="00EB739B">
                            <w:r>
                              <w:t xml:space="preserve">Kerstin Stelmacher, </w:t>
                            </w:r>
                            <w:r w:rsidRPr="00B07C54">
                              <w:t>Tel. (030) 885 914 -</w:t>
                            </w:r>
                            <w:r>
                              <w:t>6</w:t>
                            </w:r>
                            <w:r w:rsidRPr="00B07C54">
                              <w:t>1</w:t>
                            </w:r>
                            <w:r w:rsidRPr="000C035C">
                              <w:t xml:space="preserve"> </w:t>
                            </w:r>
                          </w:p>
                          <w:p w14:paraId="7F99AB68" w14:textId="77777777" w:rsidR="00EB739B" w:rsidRDefault="00EB739B" w:rsidP="00EB739B">
                            <w:pPr>
                              <w:spacing w:before="120" w:after="120"/>
                            </w:pPr>
                            <w:r w:rsidRPr="000C035C">
                              <w:t xml:space="preserve">Benjamin Könecke, </w:t>
                            </w:r>
                            <w:r w:rsidRPr="00B07C54">
                              <w:t>Tel. (030) 885 914 -</w:t>
                            </w:r>
                            <w:r>
                              <w:t>65</w:t>
                            </w:r>
                            <w:r w:rsidRPr="000C035C">
                              <w:br/>
                            </w:r>
                            <w:hyperlink r:id="rId8" w:history="1">
                              <w:r w:rsidRPr="00312E6F">
                                <w:rPr>
                                  <w:rStyle w:val="Hyperlink"/>
                                </w:rPr>
                                <w:t>STM-Helle-Mitte@planergemeinschaft.de</w:t>
                              </w:r>
                            </w:hyperlink>
                          </w:p>
                          <w:p w14:paraId="4551AF70" w14:textId="77777777" w:rsidR="00EB739B" w:rsidRPr="000C035C" w:rsidRDefault="00EB739B" w:rsidP="00EB739B">
                            <w:r>
                              <w:t>im Auftrag BA Marzahn-Hellersdorf, Leitstelle für Wirtschaftsförderung</w:t>
                            </w:r>
                          </w:p>
                          <w:p w14:paraId="69C442DD" w14:textId="77777777" w:rsidR="00EB739B" w:rsidRPr="00264913" w:rsidRDefault="00EB739B" w:rsidP="00EB739B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90000" rIns="91440" bIns="9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7CF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.15pt;margin-top:99pt;width:453.8pt;height:15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" stroked="f">
                <v:textbox inset=",2.5mm,,2.5mm">
                  <w:txbxContent>
                    <w:p w14:paraId="19DA73F0" w14:textId="77777777" w:rsidR="00EB739B" w:rsidRDefault="00EB739B" w:rsidP="00EB739B">
                      <w:pPr>
                        <w:spacing w:after="120"/>
                        <w:rPr>
                          <w:b/>
                          <w:bCs/>
                        </w:rPr>
                      </w:pPr>
                      <w:r w:rsidRPr="00EB739B">
                        <w:rPr>
                          <w:b/>
                          <w:bCs/>
                        </w:rPr>
                        <w:t>KONTAKT - Beratung und Einreichen der Anträge</w:t>
                      </w:r>
                    </w:p>
                    <w:p w14:paraId="5BD4F678" w14:textId="6C9E831E" w:rsidR="00EB739B" w:rsidRDefault="00EB739B" w:rsidP="00EB739B">
                      <w:pPr>
                        <w:spacing w:after="120"/>
                      </w:pPr>
                      <w:r>
                        <w:t>Standortmanagement Helle Mitte</w:t>
                      </w:r>
                      <w:r w:rsidRPr="00B07C54">
                        <w:br/>
                        <w:t>Planergemeinschaft für Stadt und Raum eG</w:t>
                      </w:r>
                    </w:p>
                    <w:p w14:paraId="46BB7D2A" w14:textId="1400493D" w:rsidR="00EB739B" w:rsidRDefault="00EB739B" w:rsidP="00EB739B">
                      <w:r w:rsidRPr="00B07C54">
                        <w:t xml:space="preserve">Paul-Martin Richter, Tel. (030) 885 914 -41 </w:t>
                      </w:r>
                    </w:p>
                    <w:p w14:paraId="21BD8B67" w14:textId="77777777" w:rsidR="00EB739B" w:rsidRDefault="00EB739B" w:rsidP="00EB739B">
                      <w:r>
                        <w:t xml:space="preserve">Kerstin Stelmacher, </w:t>
                      </w:r>
                      <w:r w:rsidRPr="00B07C54">
                        <w:t>Tel. (030) 885 914 -</w:t>
                      </w:r>
                      <w:r>
                        <w:t>6</w:t>
                      </w:r>
                      <w:r w:rsidRPr="00B07C54">
                        <w:t>1</w:t>
                      </w:r>
                      <w:r w:rsidRPr="000C035C">
                        <w:t xml:space="preserve"> </w:t>
                      </w:r>
                    </w:p>
                    <w:p w14:paraId="7F99AB68" w14:textId="77777777" w:rsidR="00EB739B" w:rsidRDefault="00EB739B" w:rsidP="00EB739B">
                      <w:pPr>
                        <w:spacing w:before="120" w:after="120"/>
                      </w:pPr>
                      <w:r w:rsidRPr="000C035C">
                        <w:t xml:space="preserve">Benjamin Könecke, </w:t>
                      </w:r>
                      <w:r w:rsidRPr="00B07C54">
                        <w:t>Tel. (030) 885 914 -</w:t>
                      </w:r>
                      <w:r>
                        <w:t>65</w:t>
                      </w:r>
                      <w:r w:rsidRPr="000C035C">
                        <w:br/>
                      </w:r>
                      <w:hyperlink r:id="rId9" w:history="1">
                        <w:r w:rsidRPr="00312E6F">
                          <w:rPr>
                            <w:rStyle w:val="Hyperlink"/>
                          </w:rPr>
                          <w:t>STM-Helle-Mitte@planergemeinschaft.de</w:t>
                        </w:r>
                      </w:hyperlink>
                    </w:p>
                    <w:p w14:paraId="4551AF70" w14:textId="77777777" w:rsidR="00EB739B" w:rsidRPr="000C035C" w:rsidRDefault="00EB739B" w:rsidP="00EB739B">
                      <w:r>
                        <w:t>im Auftrag BA Marzahn-Hellersdorf, Leitstelle für Wirtschaftsförderung</w:t>
                      </w:r>
                    </w:p>
                    <w:p w14:paraId="69C442DD" w14:textId="77777777" w:rsidR="00EB739B" w:rsidRPr="00264913" w:rsidRDefault="00EB739B" w:rsidP="00EB739B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B739B">
        <w:rPr>
          <w:rFonts w:asciiTheme="minorHAnsi" w:hAnsiTheme="minorHAnsi" w:cstheme="minorHAnsi"/>
          <w:noProof/>
          <w:sz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FE71EA" wp14:editId="2A64F766">
                <wp:simplePos x="0" y="0"/>
                <wp:positionH relativeFrom="column">
                  <wp:posOffset>-12700</wp:posOffset>
                </wp:positionH>
                <wp:positionV relativeFrom="paragraph">
                  <wp:posOffset>307975</wp:posOffset>
                </wp:positionV>
                <wp:extent cx="5756910" cy="435610"/>
                <wp:effectExtent l="0" t="0" r="15240" b="1206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910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5DF68" w14:textId="77777777" w:rsidR="00EB739B" w:rsidRPr="00EB739B" w:rsidRDefault="00EB739B" w:rsidP="00EB739B">
                            <w:pPr>
                              <w:spacing w:after="120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B739B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Bitte reichen Sie den Förderantrag per E-Mail ein unter:</w:t>
                            </w:r>
                          </w:p>
                          <w:p w14:paraId="6E288354" w14:textId="793680BC" w:rsidR="00EB739B" w:rsidRPr="00EB739B" w:rsidRDefault="00EB739B" w:rsidP="00EB739B">
                            <w:pPr>
                              <w:spacing w:after="120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hyperlink r:id="rId10" w:history="1">
                              <w:r w:rsidRPr="00EB739B">
                                <w:rPr>
                                  <w:rStyle w:val="Hyperlink"/>
                                  <w:b/>
                                  <w:bCs/>
                                  <w:sz w:val="30"/>
                                  <w:szCs w:val="30"/>
                                </w:rPr>
                                <w:t>STM-Helle-Mitte</w:t>
                              </w:r>
                              <w:r w:rsidRPr="00EB739B">
                                <w:rPr>
                                  <w:rStyle w:val="Hyperlink"/>
                                  <w:b/>
                                  <w:bCs/>
                                  <w:sz w:val="30"/>
                                  <w:szCs w:val="30"/>
                                </w:rPr>
                                <w:t>@planergemeinschaft.de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0000" rIns="91440" bIns="90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FE71EA" id="_x0000_s1027" type="#_x0000_t202" style="position:absolute;left:0;text-align:left;margin-left:-1pt;margin-top:24.25pt;width:453.3pt;height:34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">
                <v:textbox style="mso-fit-shape-to-text:t" inset=",2.5mm,,2.5mm">
                  <w:txbxContent>
                    <w:p w14:paraId="7C15DF68" w14:textId="77777777" w:rsidR="00EB739B" w:rsidRPr="00EB739B" w:rsidRDefault="00EB739B" w:rsidP="00EB739B">
                      <w:pPr>
                        <w:spacing w:after="120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EB739B">
                        <w:rPr>
                          <w:b/>
                          <w:bCs/>
                          <w:sz w:val="30"/>
                          <w:szCs w:val="30"/>
                        </w:rPr>
                        <w:t>Bitte reichen Sie den Förderantrag per E-Mail ein unter:</w:t>
                      </w:r>
                    </w:p>
                    <w:p w14:paraId="6E288354" w14:textId="793680BC" w:rsidR="00EB739B" w:rsidRPr="00EB739B" w:rsidRDefault="00EB739B" w:rsidP="00EB739B">
                      <w:pPr>
                        <w:spacing w:after="120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hyperlink r:id="rId11" w:history="1">
                        <w:r w:rsidRPr="00EB739B">
                          <w:rPr>
                            <w:rStyle w:val="Hyperlink"/>
                            <w:b/>
                            <w:bCs/>
                            <w:sz w:val="30"/>
                            <w:szCs w:val="30"/>
                          </w:rPr>
                          <w:t>STM-Helle-Mitte</w:t>
                        </w:r>
                        <w:r w:rsidRPr="00EB739B">
                          <w:rPr>
                            <w:rStyle w:val="Hyperlink"/>
                            <w:b/>
                            <w:bCs/>
                            <w:sz w:val="30"/>
                            <w:szCs w:val="30"/>
                          </w:rPr>
                          <w:t>@planergemeinschaft.de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580A97" w14:textId="1E343DE9" w:rsidR="00EB739B" w:rsidRPr="00EB739B" w:rsidRDefault="00EB739B" w:rsidP="00EB739B">
      <w:pPr>
        <w:pStyle w:val="PlgHeadline01"/>
        <w:tabs>
          <w:tab w:val="clear" w:pos="680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</w:tabs>
        <w:spacing w:after="240"/>
        <w:ind w:left="567" w:hanging="567"/>
        <w:rPr>
          <w:rFonts w:asciiTheme="minorHAnsi" w:hAnsiTheme="minorHAnsi" w:cstheme="minorHAnsi"/>
        </w:rPr>
      </w:pPr>
      <w:r w:rsidRPr="00EB739B">
        <w:rPr>
          <w:rFonts w:asciiTheme="minorHAnsi" w:hAnsiTheme="minorHAnsi" w:cstheme="minorHAnsi"/>
        </w:rPr>
        <w:t>1. Allgemeine Angaben der/des Antragstellenden</w:t>
      </w: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</w:tblCellMar>
        <w:tblLook w:val="01E0" w:firstRow="1" w:lastRow="1" w:firstColumn="1" w:lastColumn="1" w:noHBand="0" w:noVBand="0"/>
      </w:tblPr>
      <w:tblGrid>
        <w:gridCol w:w="9071"/>
      </w:tblGrid>
      <w:tr w:rsidR="00EB739B" w:rsidRPr="00EB739B" w14:paraId="6D88B4BC" w14:textId="77777777" w:rsidTr="00451C9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9B2935" w14:textId="77777777" w:rsidR="00EB739B" w:rsidRPr="00EB739B" w:rsidRDefault="00EB739B" w:rsidP="00451C99">
            <w:pPr>
              <w:pStyle w:val="PlgFlietext01"/>
              <w:tabs>
                <w:tab w:val="clear" w:pos="284"/>
                <w:tab w:val="left" w:pos="321"/>
              </w:tabs>
              <w:jc w:val="left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1.1 Name und Adresse der/des Antragstellenden (vertreten durch eine rechtsfähige Person)</w:t>
            </w:r>
          </w:p>
        </w:tc>
      </w:tr>
      <w:tr w:rsidR="00EB739B" w:rsidRPr="00EB739B" w14:paraId="774CCF6B" w14:textId="77777777" w:rsidTr="00451C99">
        <w:trPr>
          <w:trHeight w:val="567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9260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Name:</w:t>
            </w:r>
            <w:r w:rsidRPr="00EB739B">
              <w:rPr>
                <w:rFonts w:asciiTheme="minorHAnsi" w:hAnsiTheme="minorHAnsi" w:cstheme="minorHAnsi"/>
              </w:rPr>
              <w:tab/>
            </w:r>
            <w:r w:rsidRPr="00EB739B">
              <w:rPr>
                <w:rFonts w:asciiTheme="minorHAnsi" w:hAnsiTheme="minorHAnsi" w:cstheme="minorHAnsi"/>
              </w:rPr>
              <w:tab/>
            </w: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  <w:p w14:paraId="4F1E2CF0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Anschrift:</w:t>
            </w:r>
            <w:r w:rsidRPr="00EB739B">
              <w:rPr>
                <w:rFonts w:asciiTheme="minorHAnsi" w:hAnsiTheme="minorHAnsi" w:cstheme="minorHAnsi"/>
              </w:rPr>
              <w:tab/>
            </w: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  <w:p w14:paraId="53AED8A4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Telefon:</w:t>
            </w:r>
            <w:r w:rsidRPr="00EB739B">
              <w:rPr>
                <w:rFonts w:asciiTheme="minorHAnsi" w:hAnsiTheme="minorHAnsi" w:cstheme="minorHAnsi"/>
              </w:rPr>
              <w:tab/>
            </w: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  <w:p w14:paraId="75B9E32B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E-Mail:</w:t>
            </w:r>
            <w:r w:rsidRPr="00EB739B">
              <w:rPr>
                <w:rFonts w:asciiTheme="minorHAnsi" w:hAnsiTheme="minorHAnsi" w:cstheme="minorHAnsi"/>
              </w:rPr>
              <w:tab/>
            </w:r>
            <w:r w:rsidRPr="00EB739B">
              <w:rPr>
                <w:rFonts w:asciiTheme="minorHAnsi" w:hAnsiTheme="minorHAnsi" w:cstheme="minorHAnsi"/>
              </w:rPr>
              <w:tab/>
            </w: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58BE442A" w14:textId="77777777" w:rsidR="00EB739B" w:rsidRPr="00EB739B" w:rsidRDefault="00EB739B" w:rsidP="00EB739B">
      <w:pPr>
        <w:pStyle w:val="PlgFlietext01"/>
        <w:rPr>
          <w:rFonts w:asciiTheme="minorHAnsi" w:hAnsiTheme="minorHAnsi" w:cstheme="minorHAnsi"/>
        </w:rPr>
      </w:pP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</w:tblCellMar>
        <w:tblLook w:val="01E0" w:firstRow="1" w:lastRow="1" w:firstColumn="1" w:lastColumn="1" w:noHBand="0" w:noVBand="0"/>
      </w:tblPr>
      <w:tblGrid>
        <w:gridCol w:w="9071"/>
      </w:tblGrid>
      <w:tr w:rsidR="00EB739B" w:rsidRPr="00EB739B" w14:paraId="2C704ADB" w14:textId="77777777" w:rsidTr="00451C9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49E8AF" w14:textId="098CAA91" w:rsidR="00EB739B" w:rsidRPr="00EB739B" w:rsidRDefault="00EB739B" w:rsidP="00451C99">
            <w:pPr>
              <w:pStyle w:val="PlgFlietext01"/>
              <w:tabs>
                <w:tab w:val="clear" w:pos="284"/>
                <w:tab w:val="left" w:pos="321"/>
              </w:tabs>
              <w:jc w:val="left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1.2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B739B">
              <w:rPr>
                <w:rFonts w:asciiTheme="minorHAnsi" w:hAnsiTheme="minorHAnsi" w:cstheme="minorHAnsi"/>
              </w:rPr>
              <w:t>Kooperationspartner/ weitere Projektbeteiligte falls vorhanden</w:t>
            </w:r>
          </w:p>
        </w:tc>
      </w:tr>
      <w:tr w:rsidR="00EB739B" w:rsidRPr="00EB739B" w14:paraId="734697DB" w14:textId="77777777" w:rsidTr="00451C99">
        <w:trPr>
          <w:trHeight w:val="213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7FC2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  <w:p w14:paraId="40D62B44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</w:tc>
      </w:tr>
    </w:tbl>
    <w:p w14:paraId="763CA9B0" w14:textId="77777777" w:rsidR="00EB739B" w:rsidRPr="00EB739B" w:rsidRDefault="00EB739B" w:rsidP="00EB739B">
      <w:pPr>
        <w:rPr>
          <w:rFonts w:asciiTheme="minorHAnsi" w:hAnsiTheme="minorHAnsi" w:cstheme="minorHAnsi"/>
          <w:sz w:val="26"/>
          <w:szCs w:val="26"/>
        </w:rPr>
      </w:pPr>
    </w:p>
    <w:p w14:paraId="1046ABF8" w14:textId="77777777" w:rsidR="00EB739B" w:rsidRPr="00EB739B" w:rsidRDefault="00EB739B" w:rsidP="00EB739B">
      <w:pPr>
        <w:pStyle w:val="PlgHeadline01"/>
        <w:tabs>
          <w:tab w:val="clear" w:pos="680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</w:tabs>
        <w:spacing w:after="240"/>
        <w:ind w:left="567" w:hanging="567"/>
        <w:rPr>
          <w:rFonts w:asciiTheme="minorHAnsi" w:hAnsiTheme="minorHAnsi" w:cstheme="minorHAnsi"/>
        </w:rPr>
      </w:pPr>
      <w:r w:rsidRPr="00EB739B">
        <w:rPr>
          <w:rFonts w:asciiTheme="minorHAnsi" w:hAnsiTheme="minorHAnsi" w:cstheme="minorHAnsi"/>
        </w:rPr>
        <w:t>2. Inhalt des Antrages</w:t>
      </w: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</w:tblCellMar>
        <w:tblLook w:val="01E0" w:firstRow="1" w:lastRow="1" w:firstColumn="1" w:lastColumn="1" w:noHBand="0" w:noVBand="0"/>
      </w:tblPr>
      <w:tblGrid>
        <w:gridCol w:w="9071"/>
      </w:tblGrid>
      <w:tr w:rsidR="00EB739B" w:rsidRPr="00EB739B" w14:paraId="6A64CEBF" w14:textId="77777777" w:rsidTr="00451C9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3FF348" w14:textId="7478291B" w:rsidR="00EB739B" w:rsidRPr="00EB739B" w:rsidRDefault="00EB739B" w:rsidP="00451C99">
            <w:pPr>
              <w:pStyle w:val="PlgFlietext01"/>
              <w:tabs>
                <w:tab w:val="clear" w:pos="284"/>
                <w:tab w:val="left" w:pos="321"/>
              </w:tabs>
              <w:jc w:val="left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2.1</w:t>
            </w:r>
            <w:r w:rsidRPr="00EB739B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B739B">
              <w:rPr>
                <w:rFonts w:asciiTheme="minorHAnsi" w:hAnsiTheme="minorHAnsi" w:cstheme="minorHAnsi"/>
              </w:rPr>
              <w:t>Projekttitel</w:t>
            </w:r>
          </w:p>
        </w:tc>
      </w:tr>
      <w:tr w:rsidR="00EB739B" w:rsidRPr="00EB739B" w14:paraId="0DFA6670" w14:textId="77777777" w:rsidTr="00451C99">
        <w:trPr>
          <w:trHeight w:val="213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5B11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  <w:p w14:paraId="4A1E7850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</w:tc>
      </w:tr>
    </w:tbl>
    <w:p w14:paraId="5A389434" w14:textId="77777777" w:rsidR="00EB739B" w:rsidRPr="00EB739B" w:rsidRDefault="00EB739B" w:rsidP="00EB739B">
      <w:pPr>
        <w:pStyle w:val="PlgFlietext01"/>
        <w:rPr>
          <w:rFonts w:asciiTheme="minorHAnsi" w:hAnsiTheme="minorHAnsi" w:cstheme="minorHAnsi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bottom w:w="170" w:type="dxa"/>
        </w:tblCellMar>
        <w:tblLook w:val="01E0" w:firstRow="1" w:lastRow="1" w:firstColumn="1" w:lastColumn="1" w:noHBand="0" w:noVBand="0"/>
      </w:tblPr>
      <w:tblGrid>
        <w:gridCol w:w="9071"/>
      </w:tblGrid>
      <w:tr w:rsidR="00EB739B" w:rsidRPr="00EB739B" w14:paraId="0A6B7734" w14:textId="77777777" w:rsidTr="00451C9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9A6D9A" w14:textId="196F8309" w:rsidR="00EB739B" w:rsidRPr="00EB739B" w:rsidRDefault="00EB739B" w:rsidP="00451C99">
            <w:pPr>
              <w:pStyle w:val="PlgFlietext01"/>
              <w:tabs>
                <w:tab w:val="clear" w:pos="284"/>
                <w:tab w:val="left" w:pos="321"/>
              </w:tabs>
              <w:jc w:val="left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lastRenderedPageBreak/>
              <w:t>2.2</w:t>
            </w:r>
            <w:r w:rsidRPr="00EB739B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B739B">
              <w:rPr>
                <w:rFonts w:asciiTheme="minorHAnsi" w:hAnsiTheme="minorHAnsi" w:cstheme="minorHAnsi"/>
              </w:rPr>
              <w:t>Projektbeschreibung der geplanten Maßnahme. Was soll mit dem Geld finanziert werden?</w:t>
            </w:r>
            <w:r>
              <w:rPr>
                <w:rFonts w:asciiTheme="minorHAnsi" w:hAnsiTheme="minorHAnsi" w:cstheme="minorHAnsi"/>
              </w:rPr>
              <w:t xml:space="preserve"> (Beschreibung </w:t>
            </w:r>
            <w:r w:rsidRPr="00EB739B">
              <w:rPr>
                <w:rFonts w:asciiTheme="minorHAnsi" w:hAnsiTheme="minorHAnsi" w:cstheme="minorHAnsi"/>
              </w:rPr>
              <w:t>maximal 1 DIN A4-Seite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EB739B" w:rsidRPr="00EB739B" w14:paraId="4A84BC6F" w14:textId="77777777" w:rsidTr="00451C99">
        <w:trPr>
          <w:trHeight w:val="474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593F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Was wollen Sie erreichen, was haben Sie vor, wie wollen Sie das machen, wofür fallen Kosten an?</w:t>
            </w:r>
          </w:p>
          <w:p w14:paraId="643F85B1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  <w:p w14:paraId="2928E74D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6AB37DA7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25A08328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04460943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18BA4220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388A9A96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5308E6C4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1E60433E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22DFD817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23A3B053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58576653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348C75C3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748B50FF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213223F5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04FA46BA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67E3CE7C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16250481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6E211709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1F0B7D15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6CAF456E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0863DC9A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3B1820CB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7C2337BB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0D1C1020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7BE4ECB3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3FA1D321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6E9877D6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55260598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6AE6FECC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57C8B997" w14:textId="63FE7EFB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</w:tc>
      </w:tr>
    </w:tbl>
    <w:p w14:paraId="613DBB59" w14:textId="77777777" w:rsidR="00EB739B" w:rsidRPr="00EB739B" w:rsidRDefault="00EB739B" w:rsidP="00EB739B">
      <w:pPr>
        <w:pStyle w:val="PlgFlietext01"/>
        <w:rPr>
          <w:rFonts w:asciiTheme="minorHAnsi" w:hAnsiTheme="minorHAnsi" w:cstheme="minorHAnsi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bottom w:w="170" w:type="dxa"/>
        </w:tblCellMar>
        <w:tblLook w:val="01E0" w:firstRow="1" w:lastRow="1" w:firstColumn="1" w:lastColumn="1" w:noHBand="0" w:noVBand="0"/>
      </w:tblPr>
      <w:tblGrid>
        <w:gridCol w:w="9071"/>
      </w:tblGrid>
      <w:tr w:rsidR="00EB739B" w:rsidRPr="00EB739B" w14:paraId="4C6AFC8C" w14:textId="77777777" w:rsidTr="00451C9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493B0C" w14:textId="77777777" w:rsidR="00EB739B" w:rsidRPr="00EB739B" w:rsidRDefault="00EB739B" w:rsidP="00451C99">
            <w:pPr>
              <w:pStyle w:val="PlgFlietext01"/>
              <w:tabs>
                <w:tab w:val="clear" w:pos="284"/>
                <w:tab w:val="left" w:pos="321"/>
              </w:tabs>
              <w:jc w:val="left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lastRenderedPageBreak/>
              <w:t>2.3 Beginn, Dauer und Ort der geplanten Maßnahme</w:t>
            </w:r>
          </w:p>
        </w:tc>
      </w:tr>
      <w:tr w:rsidR="00EB739B" w:rsidRPr="00EB739B" w14:paraId="1C735A03" w14:textId="77777777" w:rsidTr="00451C99">
        <w:trPr>
          <w:trHeight w:val="213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61BF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Beginn:</w:t>
            </w:r>
            <w:r w:rsidRPr="00EB739B">
              <w:rPr>
                <w:rFonts w:asciiTheme="minorHAnsi" w:hAnsiTheme="minorHAnsi" w:cstheme="minorHAnsi"/>
              </w:rPr>
              <w:tab/>
            </w: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  <w:r w:rsidRPr="00EB739B">
              <w:rPr>
                <w:rFonts w:asciiTheme="minorHAnsi" w:hAnsiTheme="minorHAnsi" w:cstheme="minorHAnsi"/>
              </w:rPr>
              <w:tab/>
              <w:t xml:space="preserve">Ende: </w:t>
            </w:r>
            <w:r w:rsidRPr="00EB739B">
              <w:rPr>
                <w:rFonts w:asciiTheme="minorHAnsi" w:hAnsiTheme="minorHAnsi" w:cstheme="minorHAnsi"/>
              </w:rPr>
              <w:tab/>
            </w: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  <w:p w14:paraId="7C1DC2E3" w14:textId="1E1F4684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sonstige feststehende Termine</w:t>
            </w:r>
            <w:r>
              <w:rPr>
                <w:rFonts w:asciiTheme="minorHAnsi" w:hAnsiTheme="minorHAnsi" w:cstheme="minorHAnsi"/>
              </w:rPr>
              <w:t>, falls bereits bekannt</w:t>
            </w:r>
            <w:r w:rsidRPr="00EB739B">
              <w:rPr>
                <w:rFonts w:asciiTheme="minorHAnsi" w:hAnsiTheme="minorHAnsi" w:cstheme="minorHAnsi"/>
              </w:rPr>
              <w:t xml:space="preserve">: </w:t>
            </w: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  <w:p w14:paraId="14E42105" w14:textId="77777777" w:rsidR="00AC3281" w:rsidRPr="00EB739B" w:rsidRDefault="00AC3281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1CCA6AE3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 xml:space="preserve">Ort der Maßnahme: </w:t>
            </w: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050ECE0" w14:textId="77777777" w:rsidR="00EB739B" w:rsidRPr="00EB739B" w:rsidRDefault="00EB739B" w:rsidP="00EB739B">
      <w:pPr>
        <w:pStyle w:val="PlgFlietext01"/>
        <w:rPr>
          <w:rFonts w:asciiTheme="minorHAnsi" w:hAnsiTheme="minorHAnsi" w:cstheme="minorHAnsi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bottom w:w="170" w:type="dxa"/>
        </w:tblCellMar>
        <w:tblLook w:val="01E0" w:firstRow="1" w:lastRow="1" w:firstColumn="1" w:lastColumn="1" w:noHBand="0" w:noVBand="0"/>
      </w:tblPr>
      <w:tblGrid>
        <w:gridCol w:w="9071"/>
      </w:tblGrid>
      <w:tr w:rsidR="00EB739B" w:rsidRPr="00EB739B" w14:paraId="7AEABC17" w14:textId="77777777" w:rsidTr="00451C9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9C014E" w14:textId="4FB929D1" w:rsidR="00EB739B" w:rsidRPr="00EB739B" w:rsidRDefault="00EB739B" w:rsidP="00451C99">
            <w:pPr>
              <w:pStyle w:val="PlgFlietext01"/>
              <w:tabs>
                <w:tab w:val="clear" w:pos="284"/>
                <w:tab w:val="left" w:pos="321"/>
              </w:tabs>
              <w:jc w:val="left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 xml:space="preserve">2.4 Nutzen der Maßnahme für das Fördergebiet </w:t>
            </w:r>
            <w:r w:rsidRPr="00EB739B">
              <w:rPr>
                <w:rFonts w:asciiTheme="minorHAnsi" w:hAnsiTheme="minorHAnsi" w:cstheme="minorHAnsi"/>
              </w:rPr>
              <w:t>Helle Mitte</w:t>
            </w:r>
          </w:p>
        </w:tc>
      </w:tr>
      <w:tr w:rsidR="00EB739B" w:rsidRPr="00EB739B" w14:paraId="705B7126" w14:textId="77777777" w:rsidTr="00451C99">
        <w:trPr>
          <w:trHeight w:val="474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6DEB" w14:textId="77777777" w:rsid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  <w:p w14:paraId="4F196722" w14:textId="77777777" w:rsidR="00AC3281" w:rsidRDefault="00AC3281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509E85AB" w14:textId="77777777" w:rsidR="00AC3281" w:rsidRDefault="00AC3281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3FD159A2" w14:textId="77777777" w:rsidR="00AC3281" w:rsidRDefault="00AC3281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08DCF6FB" w14:textId="77777777" w:rsidR="00AC3281" w:rsidRDefault="00AC3281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  <w:p w14:paraId="1A3EA562" w14:textId="77777777" w:rsidR="00AC3281" w:rsidRPr="00EB739B" w:rsidRDefault="00AC3281" w:rsidP="00451C99">
            <w:pPr>
              <w:pStyle w:val="PlgFlietext01"/>
              <w:rPr>
                <w:rFonts w:asciiTheme="minorHAnsi" w:hAnsiTheme="minorHAnsi" w:cstheme="minorHAnsi"/>
              </w:rPr>
            </w:pPr>
          </w:p>
        </w:tc>
      </w:tr>
    </w:tbl>
    <w:p w14:paraId="7F10A2C1" w14:textId="77777777" w:rsidR="00EB739B" w:rsidRPr="00EB739B" w:rsidRDefault="00EB739B" w:rsidP="00EB739B">
      <w:pPr>
        <w:pStyle w:val="PlgFlietext01"/>
        <w:rPr>
          <w:rFonts w:asciiTheme="minorHAnsi" w:hAnsiTheme="minorHAnsi" w:cstheme="minorHAnsi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bottom w:w="170" w:type="dxa"/>
        </w:tblCellMar>
        <w:tblLook w:val="01E0" w:firstRow="1" w:lastRow="1" w:firstColumn="1" w:lastColumn="1" w:noHBand="0" w:noVBand="0"/>
      </w:tblPr>
      <w:tblGrid>
        <w:gridCol w:w="9071"/>
      </w:tblGrid>
      <w:tr w:rsidR="00EB739B" w:rsidRPr="00EB739B" w14:paraId="1DD0CE7C" w14:textId="77777777" w:rsidTr="00451C9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40D24E" w14:textId="69F64F9E" w:rsidR="00EB739B" w:rsidRPr="00EB739B" w:rsidRDefault="00EB739B" w:rsidP="00451C99">
            <w:pPr>
              <w:pStyle w:val="PlgFlietext01"/>
              <w:tabs>
                <w:tab w:val="clear" w:pos="284"/>
                <w:tab w:val="left" w:pos="321"/>
              </w:tabs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EB739B">
              <w:rPr>
                <w:rFonts w:asciiTheme="minorHAnsi" w:hAnsiTheme="minorHAnsi" w:cstheme="minorHAnsi"/>
              </w:rPr>
              <w:t>2.5</w:t>
            </w:r>
            <w:r w:rsidRPr="00EB739B">
              <w:rPr>
                <w:rFonts w:asciiTheme="minorHAnsi" w:hAnsiTheme="minorHAnsi" w:cstheme="minorHAnsi"/>
              </w:rPr>
              <w:t xml:space="preserve"> </w:t>
            </w:r>
            <w:r w:rsidRPr="00EB739B">
              <w:rPr>
                <w:rFonts w:asciiTheme="minorHAnsi" w:hAnsiTheme="minorHAnsi" w:cstheme="minorHAnsi"/>
              </w:rPr>
              <w:t>In welches Handlungsfeld lässt sich Ihr Projekt einordnen?</w:t>
            </w:r>
          </w:p>
        </w:tc>
      </w:tr>
      <w:tr w:rsidR="00EB739B" w:rsidRPr="00EB739B" w14:paraId="59929243" w14:textId="77777777" w:rsidTr="00451C99">
        <w:trPr>
          <w:trHeight w:val="1304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1DD9" w14:textId="2F537A07" w:rsidR="00EB739B" w:rsidRPr="00AC3281" w:rsidRDefault="00EB739B" w:rsidP="00AC3281">
            <w:pPr>
              <w:pStyle w:val="PlgFlietext01"/>
              <w:tabs>
                <w:tab w:val="clear" w:pos="284"/>
                <w:tab w:val="clear" w:pos="680"/>
                <w:tab w:val="clear" w:pos="851"/>
                <w:tab w:val="left" w:pos="598"/>
              </w:tabs>
              <w:spacing w:before="80"/>
              <w:ind w:left="595" w:hanging="567"/>
              <w:jc w:val="left"/>
            </w:pPr>
            <w:r w:rsidRPr="00AC3281"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3281">
              <w:rPr>
                <w:rFonts w:asciiTheme="minorHAnsi" w:hAnsiTheme="minorHAnsi" w:cstheme="minorHAnsi"/>
              </w:rPr>
              <w:instrText xml:space="preserve"> FORMCHECKBOX </w:instrText>
            </w:r>
            <w:r w:rsidRPr="00AC3281">
              <w:rPr>
                <w:rFonts w:asciiTheme="minorHAnsi" w:hAnsiTheme="minorHAnsi" w:cstheme="minorHAnsi"/>
              </w:rPr>
            </w:r>
            <w:r w:rsidRPr="00AC3281">
              <w:rPr>
                <w:rFonts w:asciiTheme="minorHAnsi" w:hAnsiTheme="minorHAnsi" w:cstheme="minorHAnsi"/>
              </w:rPr>
              <w:fldChar w:fldCharType="separate"/>
            </w:r>
            <w:r w:rsidRPr="00AC3281">
              <w:rPr>
                <w:rFonts w:asciiTheme="minorHAnsi" w:hAnsiTheme="minorHAnsi" w:cstheme="minorHAnsi"/>
              </w:rPr>
              <w:fldChar w:fldCharType="end"/>
            </w:r>
            <w:r w:rsidRPr="00AC3281">
              <w:rPr>
                <w:rFonts w:asciiTheme="minorHAnsi" w:hAnsiTheme="minorHAnsi" w:cstheme="minorHAnsi"/>
              </w:rPr>
              <w:tab/>
            </w:r>
            <w:r w:rsidR="00AC3281" w:rsidRPr="00AC3281">
              <w:rPr>
                <w:rFonts w:asciiTheme="minorHAnsi" w:hAnsiTheme="minorHAnsi" w:cstheme="minorHAnsi"/>
                <w:szCs w:val="23"/>
              </w:rPr>
              <w:t>Veranstaltungen und Aktionen, z.B. öffentliche kulturelle Veranstaltungen, Nachbarschaftsfeste, Sportevents, Weihnachtsaktionen</w:t>
            </w:r>
          </w:p>
          <w:p w14:paraId="5D1BED84" w14:textId="0C332349" w:rsidR="00EB739B" w:rsidRPr="00AC3281" w:rsidRDefault="00EB739B" w:rsidP="00451C99">
            <w:pPr>
              <w:pStyle w:val="PlgFlietext01"/>
              <w:tabs>
                <w:tab w:val="clear" w:pos="284"/>
                <w:tab w:val="clear" w:pos="680"/>
                <w:tab w:val="clear" w:pos="851"/>
                <w:tab w:val="left" w:pos="598"/>
              </w:tabs>
              <w:spacing w:before="80"/>
              <w:ind w:left="595" w:hanging="567"/>
              <w:jc w:val="left"/>
              <w:rPr>
                <w:rFonts w:asciiTheme="minorHAnsi" w:hAnsiTheme="minorHAnsi" w:cstheme="minorHAnsi"/>
              </w:rPr>
            </w:pPr>
            <w:r w:rsidRPr="00AC3281"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3281">
              <w:rPr>
                <w:rFonts w:asciiTheme="minorHAnsi" w:hAnsiTheme="minorHAnsi" w:cstheme="minorHAnsi"/>
              </w:rPr>
              <w:instrText xml:space="preserve"> FORMCHECKBOX </w:instrText>
            </w:r>
            <w:r w:rsidRPr="00AC3281">
              <w:rPr>
                <w:rFonts w:asciiTheme="minorHAnsi" w:hAnsiTheme="minorHAnsi" w:cstheme="minorHAnsi"/>
              </w:rPr>
            </w:r>
            <w:r w:rsidRPr="00AC3281">
              <w:rPr>
                <w:rFonts w:asciiTheme="minorHAnsi" w:hAnsiTheme="minorHAnsi" w:cstheme="minorHAnsi"/>
              </w:rPr>
              <w:fldChar w:fldCharType="separate"/>
            </w:r>
            <w:r w:rsidRPr="00AC3281">
              <w:rPr>
                <w:rFonts w:asciiTheme="minorHAnsi" w:hAnsiTheme="minorHAnsi" w:cstheme="minorHAnsi"/>
              </w:rPr>
              <w:fldChar w:fldCharType="end"/>
            </w:r>
            <w:r w:rsidRPr="00AC3281">
              <w:rPr>
                <w:rFonts w:asciiTheme="minorHAnsi" w:hAnsiTheme="minorHAnsi" w:cstheme="minorHAnsi"/>
              </w:rPr>
              <w:tab/>
            </w:r>
            <w:r w:rsidR="00AC3281" w:rsidRPr="00AC3281">
              <w:rPr>
                <w:rFonts w:asciiTheme="minorHAnsi" w:hAnsiTheme="minorHAnsi" w:cstheme="minorHAnsi"/>
              </w:rPr>
              <w:t>Maßnahmen zur Verbesserung der Aufenthaltsqualität, z.B. Kunst- oder Pflanzaktionen, eine neue Markise und Außenbestuhlung für den Laden, Sonnensegel für die Kita</w:t>
            </w:r>
          </w:p>
          <w:p w14:paraId="1373B926" w14:textId="5EAF34F3" w:rsidR="00AC3281" w:rsidRPr="00AC3281" w:rsidRDefault="00EB739B" w:rsidP="00AC3281">
            <w:pPr>
              <w:pStyle w:val="PlgFlietext01"/>
              <w:tabs>
                <w:tab w:val="clear" w:pos="284"/>
                <w:tab w:val="clear" w:pos="680"/>
                <w:tab w:val="clear" w:pos="851"/>
                <w:tab w:val="left" w:pos="598"/>
              </w:tabs>
              <w:spacing w:before="80"/>
              <w:ind w:left="595" w:hanging="567"/>
              <w:jc w:val="left"/>
              <w:rPr>
                <w:rFonts w:asciiTheme="minorHAnsi" w:hAnsiTheme="minorHAnsi" w:cstheme="minorHAnsi"/>
                <w:szCs w:val="23"/>
                <w:highlight w:val="yellow"/>
              </w:rPr>
            </w:pPr>
            <w:r w:rsidRPr="00AC3281"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3281">
              <w:rPr>
                <w:rFonts w:asciiTheme="minorHAnsi" w:hAnsiTheme="minorHAnsi" w:cstheme="minorHAnsi"/>
              </w:rPr>
              <w:instrText xml:space="preserve"> FORMCHECKBOX </w:instrText>
            </w:r>
            <w:r w:rsidRPr="00AC3281">
              <w:rPr>
                <w:rFonts w:asciiTheme="minorHAnsi" w:hAnsiTheme="minorHAnsi" w:cstheme="minorHAnsi"/>
              </w:rPr>
            </w:r>
            <w:r w:rsidRPr="00AC3281">
              <w:rPr>
                <w:rFonts w:asciiTheme="minorHAnsi" w:hAnsiTheme="minorHAnsi" w:cstheme="minorHAnsi"/>
              </w:rPr>
              <w:fldChar w:fldCharType="separate"/>
            </w:r>
            <w:r w:rsidRPr="00AC3281">
              <w:rPr>
                <w:rFonts w:asciiTheme="minorHAnsi" w:hAnsiTheme="minorHAnsi" w:cstheme="minorHAnsi"/>
              </w:rPr>
              <w:fldChar w:fldCharType="end"/>
            </w:r>
            <w:r w:rsidRPr="00AC3281">
              <w:rPr>
                <w:rFonts w:asciiTheme="minorHAnsi" w:hAnsiTheme="minorHAnsi" w:cstheme="minorHAnsi"/>
              </w:rPr>
              <w:tab/>
            </w:r>
            <w:r w:rsidR="00AC3281" w:rsidRPr="00AC3281">
              <w:rPr>
                <w:rFonts w:asciiTheme="minorHAnsi" w:hAnsiTheme="minorHAnsi" w:cstheme="minorHAnsi"/>
              </w:rPr>
              <w:t>K</w:t>
            </w:r>
            <w:r w:rsidR="00AC3281" w:rsidRPr="00AC3281">
              <w:rPr>
                <w:rFonts w:asciiTheme="minorHAnsi" w:hAnsiTheme="minorHAnsi" w:cstheme="minorHAnsi"/>
                <w:szCs w:val="23"/>
              </w:rPr>
              <w:t>leinere Baumaßnahmen an Gebäuden, z.B. barrierefreie Zugänge, Erneuerung von Werbeanlagen, Beleuchtung, Fassadengestaltungen</w:t>
            </w:r>
          </w:p>
        </w:tc>
      </w:tr>
    </w:tbl>
    <w:p w14:paraId="6701FBAA" w14:textId="77777777" w:rsidR="00EB739B" w:rsidRPr="00EB739B" w:rsidRDefault="00EB739B" w:rsidP="00EB739B">
      <w:pPr>
        <w:pStyle w:val="PlgFlietext01"/>
        <w:rPr>
          <w:rFonts w:asciiTheme="minorHAnsi" w:hAnsiTheme="minorHAnsi" w:cstheme="minorHAnsi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bottom w:w="170" w:type="dxa"/>
        </w:tblCellMar>
        <w:tblLook w:val="01E0" w:firstRow="1" w:lastRow="1" w:firstColumn="1" w:lastColumn="1" w:noHBand="0" w:noVBand="0"/>
      </w:tblPr>
      <w:tblGrid>
        <w:gridCol w:w="9071"/>
      </w:tblGrid>
      <w:tr w:rsidR="00EB739B" w:rsidRPr="00EB739B" w14:paraId="4704F94F" w14:textId="77777777" w:rsidTr="00451C9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20951A" w14:textId="77777777" w:rsidR="00EB739B" w:rsidRPr="00EB739B" w:rsidRDefault="00EB739B" w:rsidP="00451C99">
            <w:pPr>
              <w:pStyle w:val="PlgFlietext01"/>
              <w:tabs>
                <w:tab w:val="clear" w:pos="284"/>
                <w:tab w:val="left" w:pos="342"/>
              </w:tabs>
              <w:jc w:val="left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2.6 An welche Zielgruppe richtet sich Ihr Projekt?</w:t>
            </w:r>
          </w:p>
        </w:tc>
      </w:tr>
      <w:tr w:rsidR="00EB739B" w:rsidRPr="00EB739B" w14:paraId="5593B2AC" w14:textId="77777777" w:rsidTr="00451C99">
        <w:trPr>
          <w:trHeight w:val="566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3700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E3A48C1" w14:textId="77777777" w:rsidR="00EB739B" w:rsidRPr="00EB739B" w:rsidRDefault="00EB739B" w:rsidP="00EB739B">
      <w:pPr>
        <w:pStyle w:val="PlgFlietext01"/>
        <w:rPr>
          <w:rFonts w:asciiTheme="minorHAnsi" w:hAnsiTheme="minorHAnsi" w:cstheme="minorHAnsi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bottom w:w="170" w:type="dxa"/>
        </w:tblCellMar>
        <w:tblLook w:val="01E0" w:firstRow="1" w:lastRow="1" w:firstColumn="1" w:lastColumn="1" w:noHBand="0" w:noVBand="0"/>
      </w:tblPr>
      <w:tblGrid>
        <w:gridCol w:w="9071"/>
      </w:tblGrid>
      <w:tr w:rsidR="00EB739B" w:rsidRPr="00EB739B" w14:paraId="219E7F57" w14:textId="77777777" w:rsidTr="00451C9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05C68A" w14:textId="77777777" w:rsidR="00EB739B" w:rsidRPr="00EB739B" w:rsidRDefault="00EB739B" w:rsidP="00451C99">
            <w:pPr>
              <w:pStyle w:val="PlgFlietext01"/>
              <w:tabs>
                <w:tab w:val="clear" w:pos="284"/>
                <w:tab w:val="left" w:pos="342"/>
              </w:tabs>
              <w:jc w:val="left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t>2.7 Wie möchten Sie für Ihr Projekt werben (Öffentlichkeitsarbeit)?</w:t>
            </w:r>
          </w:p>
        </w:tc>
      </w:tr>
      <w:tr w:rsidR="00EB739B" w:rsidRPr="00EB739B" w14:paraId="7280B6B5" w14:textId="77777777" w:rsidTr="00451C99">
        <w:trPr>
          <w:trHeight w:val="567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F2F6" w14:textId="77777777" w:rsidR="00EB739B" w:rsidRPr="00EB739B" w:rsidRDefault="00EB739B" w:rsidP="00451C99">
            <w:pPr>
              <w:pStyle w:val="PlgFlietext01"/>
              <w:rPr>
                <w:rFonts w:asciiTheme="minorHAnsi" w:hAnsiTheme="minorHAnsi" w:cstheme="minorHAnsi"/>
              </w:rPr>
            </w:pPr>
            <w:r w:rsidRPr="00EB739B">
              <w:rPr>
                <w:rFonts w:asciiTheme="minorHAnsi" w:hAnsiTheme="minorHAnsi"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B739B">
              <w:rPr>
                <w:rFonts w:asciiTheme="minorHAnsi" w:hAnsiTheme="minorHAnsi" w:cstheme="minorHAnsi"/>
              </w:rPr>
              <w:instrText xml:space="preserve"> FORMTEXT </w:instrText>
            </w:r>
            <w:r w:rsidRPr="00EB739B">
              <w:rPr>
                <w:rFonts w:asciiTheme="minorHAnsi" w:hAnsiTheme="minorHAnsi" w:cstheme="minorHAnsi"/>
              </w:rPr>
            </w:r>
            <w:r w:rsidRPr="00EB739B">
              <w:rPr>
                <w:rFonts w:asciiTheme="minorHAnsi" w:hAnsiTheme="minorHAnsi" w:cstheme="minorHAnsi"/>
              </w:rPr>
              <w:fldChar w:fldCharType="separate"/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t> </w:t>
            </w:r>
            <w:r w:rsidRPr="00EB739B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EEE3ACF" w14:textId="77777777" w:rsidR="00EB739B" w:rsidRPr="00EB739B" w:rsidRDefault="00EB739B" w:rsidP="00EB739B">
      <w:pPr>
        <w:pStyle w:val="PlgHeadline01"/>
        <w:tabs>
          <w:tab w:val="clear" w:pos="680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</w:tabs>
        <w:spacing w:after="240"/>
        <w:ind w:left="567" w:hanging="567"/>
        <w:rPr>
          <w:rFonts w:asciiTheme="minorHAnsi" w:hAnsiTheme="minorHAnsi" w:cstheme="minorHAnsi"/>
        </w:rPr>
      </w:pPr>
    </w:p>
    <w:p w14:paraId="2452F72F" w14:textId="77777777" w:rsidR="00EB739B" w:rsidRPr="00EB739B" w:rsidRDefault="00EB739B" w:rsidP="00EB739B">
      <w:pPr>
        <w:pStyle w:val="PlgHeadline01"/>
        <w:tabs>
          <w:tab w:val="clear" w:pos="680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</w:tabs>
        <w:spacing w:after="240"/>
        <w:ind w:left="567" w:hanging="567"/>
        <w:rPr>
          <w:rFonts w:asciiTheme="minorHAnsi" w:hAnsiTheme="minorHAnsi" w:cstheme="minorHAnsi"/>
        </w:rPr>
      </w:pPr>
      <w:r w:rsidRPr="00EB739B">
        <w:rPr>
          <w:rFonts w:asciiTheme="minorHAnsi" w:hAnsiTheme="minorHAnsi" w:cstheme="minorHAnsi"/>
        </w:rPr>
        <w:lastRenderedPageBreak/>
        <w:t>3.</w:t>
      </w:r>
      <w:r w:rsidRPr="00EB739B">
        <w:rPr>
          <w:rFonts w:asciiTheme="minorHAnsi" w:hAnsiTheme="minorHAnsi" w:cstheme="minorHAnsi"/>
        </w:rPr>
        <w:tab/>
        <w:t>Kosten und Finanzierung</w:t>
      </w:r>
    </w:p>
    <w:tbl>
      <w:tblPr>
        <w:tblW w:w="5003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835"/>
        <w:gridCol w:w="4747"/>
        <w:gridCol w:w="1485"/>
      </w:tblGrid>
      <w:tr w:rsidR="00EB739B" w:rsidRPr="00EB739B" w14:paraId="09CB716D" w14:textId="77777777" w:rsidTr="00451C99">
        <w:trPr>
          <w:trHeight w:val="567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93B4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b/>
                <w:sz w:val="22"/>
              </w:rPr>
            </w:pPr>
            <w:r w:rsidRPr="00AC3281">
              <w:rPr>
                <w:rFonts w:asciiTheme="minorHAnsi" w:hAnsiTheme="minorHAnsi" w:cstheme="minorHAnsi"/>
                <w:b/>
                <w:sz w:val="22"/>
              </w:rPr>
              <w:t>Projektkalkulation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1AC2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>Zuerst müssen Sie berechnen, wie viel Ihr Projekt insgesamt kosten wird. Bitte geben Sie dazu die einzelnen Posten an. (keine Pauschalen)</w:t>
            </w:r>
          </w:p>
        </w:tc>
      </w:tr>
      <w:tr w:rsidR="00EB739B" w:rsidRPr="00EB739B" w14:paraId="1DBE0D67" w14:textId="77777777" w:rsidTr="00451C99">
        <w:trPr>
          <w:trHeight w:val="451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1A45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A154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>Position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12AC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>Kosten</w:t>
            </w:r>
          </w:p>
        </w:tc>
      </w:tr>
      <w:tr w:rsidR="00EB739B" w:rsidRPr="00EB739B" w14:paraId="09633DFB" w14:textId="77777777" w:rsidTr="00451C99">
        <w:trPr>
          <w:trHeight w:val="397"/>
        </w:trPr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999999"/>
            </w:tcBorders>
          </w:tcPr>
          <w:p w14:paraId="1F14F5BF" w14:textId="77777777" w:rsidR="00EB739B" w:rsidRPr="00AC3281" w:rsidRDefault="00EB739B" w:rsidP="00451C99">
            <w:pPr>
              <w:pStyle w:val="PlgFlietext01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>A: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br/>
              <w:t>Sach- und Verbrauchskosten</w:t>
            </w:r>
          </w:p>
          <w:p w14:paraId="02246540" w14:textId="77777777" w:rsidR="00EB739B" w:rsidRPr="00AC3281" w:rsidRDefault="00EB739B" w:rsidP="00451C99">
            <w:pPr>
              <w:pStyle w:val="PlgFlietext01"/>
              <w:jc w:val="left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z.B. Kosten für </w:t>
            </w:r>
          </w:p>
          <w:p w14:paraId="494CF8F4" w14:textId="77777777" w:rsidR="00EB739B" w:rsidRPr="00AC3281" w:rsidRDefault="00EB739B" w:rsidP="00451C99">
            <w:pPr>
              <w:pStyle w:val="PlgFlietext01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-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 xml:space="preserve">Anmietung von Technik und Mobiliar </w:t>
            </w:r>
          </w:p>
          <w:p w14:paraId="28F78508" w14:textId="77777777" w:rsidR="00EB739B" w:rsidRPr="00AC3281" w:rsidRDefault="00EB739B" w:rsidP="00451C99">
            <w:pPr>
              <w:pStyle w:val="PlgFlietext01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-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Druck von Plakaten</w:t>
            </w:r>
          </w:p>
          <w:p w14:paraId="3AB74CF6" w14:textId="77777777" w:rsidR="00EB739B" w:rsidRPr="00AC3281" w:rsidRDefault="00EB739B" w:rsidP="00451C99">
            <w:pPr>
              <w:pStyle w:val="PlgFlietext01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-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 xml:space="preserve">Genehmigungen </w:t>
            </w:r>
          </w:p>
          <w:p w14:paraId="685C507C" w14:textId="64100F23" w:rsidR="00AC3281" w:rsidRPr="00AC3281" w:rsidRDefault="00AC3281" w:rsidP="00451C99">
            <w:pPr>
              <w:pStyle w:val="PlgFlietext01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>-  Baumaterialien</w:t>
            </w:r>
          </w:p>
          <w:p w14:paraId="25105708" w14:textId="77777777" w:rsidR="00EB739B" w:rsidRPr="00AC3281" w:rsidRDefault="00EB739B" w:rsidP="00451C99">
            <w:pPr>
              <w:pStyle w:val="PlgFlietext01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-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Verbrauchsmaterial</w:t>
            </w:r>
          </w:p>
        </w:tc>
        <w:bookmarkStart w:id="0" w:name="Text71"/>
        <w:tc>
          <w:tcPr>
            <w:tcW w:w="2618" w:type="pct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E78354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0"/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center"/>
          </w:tcPr>
          <w:p w14:paraId="12A61AEA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7993CED4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14:paraId="3F4D77C9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1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F93D4D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81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center"/>
          </w:tcPr>
          <w:p w14:paraId="09B1804D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615B3FF9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14:paraId="36729872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1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4F29F3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81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center"/>
          </w:tcPr>
          <w:p w14:paraId="290935A2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6022B327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14:paraId="04B20F2C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bookmarkStart w:id="1" w:name="Text18"/>
        <w:tc>
          <w:tcPr>
            <w:tcW w:w="261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FCCB0C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</w:p>
        </w:tc>
        <w:tc>
          <w:tcPr>
            <w:tcW w:w="81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center"/>
          </w:tcPr>
          <w:p w14:paraId="260670D0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552D9BB8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14:paraId="2E3FC5F9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1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9A9D06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81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center"/>
          </w:tcPr>
          <w:p w14:paraId="4986D887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5BD9D444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14:paraId="51BBB22B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bookmarkStart w:id="2" w:name="Text19"/>
        <w:tc>
          <w:tcPr>
            <w:tcW w:w="261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AEEAAC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</w:p>
        </w:tc>
        <w:tc>
          <w:tcPr>
            <w:tcW w:w="81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center"/>
          </w:tcPr>
          <w:p w14:paraId="596D9429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1EFACAAE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4EB119B5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18" w:type="pct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F2F2F2" w:themeFill="background1" w:themeFillShade="F2"/>
            <w:vAlign w:val="center"/>
          </w:tcPr>
          <w:p w14:paraId="7B3408E5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AC3281">
              <w:rPr>
                <w:rFonts w:asciiTheme="minorHAnsi" w:hAnsiTheme="minorHAnsi" w:cstheme="minorHAnsi"/>
                <w:b/>
                <w:i/>
                <w:sz w:val="22"/>
              </w:rPr>
              <w:t>A: Zwischensumme Sach- und Verbrauchskosten</w:t>
            </w:r>
          </w:p>
        </w:tc>
        <w:tc>
          <w:tcPr>
            <w:tcW w:w="819" w:type="pct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638B9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37D49817" w14:textId="77777777" w:rsidTr="00451C99">
        <w:trPr>
          <w:trHeight w:val="397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163E34E7" w14:textId="1B0727D0" w:rsidR="00EB739B" w:rsidRPr="00AC3281" w:rsidRDefault="00EB739B" w:rsidP="00AC3281">
            <w:pPr>
              <w:pStyle w:val="PlgFlietext01"/>
              <w:ind w:right="-105"/>
              <w:rPr>
                <w:rFonts w:asciiTheme="minorHAnsi" w:hAnsiTheme="minorHAnsi" w:cstheme="minorHAnsi"/>
                <w:b/>
                <w:sz w:val="22"/>
              </w:rPr>
            </w:pPr>
            <w:r w:rsidRPr="00AC3281">
              <w:rPr>
                <w:rFonts w:asciiTheme="minorHAnsi" w:hAnsiTheme="minorHAnsi" w:cstheme="minorHAnsi"/>
                <w:b/>
                <w:sz w:val="22"/>
              </w:rPr>
              <w:t>B:</w:t>
            </w:r>
            <w:r w:rsidRPr="00AC3281">
              <w:rPr>
                <w:rFonts w:asciiTheme="minorHAnsi" w:hAnsiTheme="minorHAnsi" w:cstheme="minorHAnsi"/>
                <w:b/>
                <w:sz w:val="22"/>
              </w:rPr>
              <w:br/>
              <w:t>Personalkosten/Honorare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804487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>Tätigkeit und Leistungsumfang (ggf. Dauer)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32D1DB3E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</w:tr>
      <w:tr w:rsidR="00EB739B" w:rsidRPr="00EB739B" w14:paraId="29C62431" w14:textId="77777777" w:rsidTr="00451C99">
        <w:trPr>
          <w:trHeight w:val="397"/>
        </w:trPr>
        <w:tc>
          <w:tcPr>
            <w:tcW w:w="1563" w:type="pct"/>
            <w:vMerge w:val="restart"/>
            <w:tcBorders>
              <w:top w:val="single" w:sz="4" w:space="0" w:color="C0C0C0"/>
              <w:left w:val="single" w:sz="4" w:space="0" w:color="auto"/>
              <w:right w:val="single" w:sz="4" w:space="0" w:color="C0C0C0"/>
            </w:tcBorders>
            <w:vAlign w:val="center"/>
          </w:tcPr>
          <w:p w14:paraId="71DB7787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z.B. </w:t>
            </w:r>
          </w:p>
          <w:p w14:paraId="0B8579B2" w14:textId="77777777" w:rsidR="00EB739B" w:rsidRPr="00AC3281" w:rsidRDefault="00EB739B" w:rsidP="00451C99">
            <w:pPr>
              <w:pStyle w:val="PlgFlietext01"/>
              <w:ind w:left="177" w:hanging="177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-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Musikergage</w:t>
            </w:r>
          </w:p>
          <w:p w14:paraId="1A9A5AB0" w14:textId="77777777" w:rsidR="00EB739B" w:rsidRPr="00AC3281" w:rsidRDefault="00EB739B" w:rsidP="00451C99">
            <w:pPr>
              <w:pStyle w:val="PlgFlietext01"/>
              <w:ind w:left="177" w:hanging="177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-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Künstlerhonorar</w:t>
            </w:r>
          </w:p>
          <w:p w14:paraId="2E95CE2E" w14:textId="77777777" w:rsidR="00EB739B" w:rsidRPr="00AC3281" w:rsidRDefault="00EB739B" w:rsidP="00451C99">
            <w:pPr>
              <w:pStyle w:val="PlgFlietext01"/>
              <w:ind w:left="177" w:hanging="177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-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Grafikleistungen</w:t>
            </w:r>
          </w:p>
          <w:p w14:paraId="4413960C" w14:textId="77777777" w:rsidR="00EB739B" w:rsidRPr="00AC3281" w:rsidRDefault="00EB739B" w:rsidP="00451C99">
            <w:pPr>
              <w:pStyle w:val="PlgFlietext01"/>
              <w:ind w:left="177" w:hanging="177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>-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Planungsleistungen</w:t>
            </w:r>
          </w:p>
          <w:p w14:paraId="3E70344F" w14:textId="77777777" w:rsidR="00EB739B" w:rsidRPr="00AC3281" w:rsidRDefault="00EB739B" w:rsidP="00451C99">
            <w:pPr>
              <w:pStyle w:val="PlgFlietext01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t xml:space="preserve">-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Aufwandsentschädigung für Helfer, Kinderschminken etc.</w:t>
            </w:r>
          </w:p>
        </w:tc>
        <w:bookmarkStart w:id="3" w:name="Text30"/>
        <w:tc>
          <w:tcPr>
            <w:tcW w:w="261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1938E64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</w:p>
        </w:tc>
        <w:tc>
          <w:tcPr>
            <w:tcW w:w="81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44CA8E69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62F91D0E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right w:val="single" w:sz="4" w:space="0" w:color="C0C0C0"/>
            </w:tcBorders>
            <w:vAlign w:val="center"/>
          </w:tcPr>
          <w:p w14:paraId="316741AB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1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4F1D1A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81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331C626F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51A7B2EF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right w:val="single" w:sz="4" w:space="0" w:color="C0C0C0"/>
            </w:tcBorders>
            <w:vAlign w:val="center"/>
          </w:tcPr>
          <w:p w14:paraId="09DC8F09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1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6803CA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81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4A664D13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6361BA3D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right w:val="single" w:sz="4" w:space="0" w:color="C0C0C0"/>
            </w:tcBorders>
            <w:vAlign w:val="center"/>
          </w:tcPr>
          <w:p w14:paraId="29885D48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bookmarkStart w:id="4" w:name="Text33"/>
        <w:tc>
          <w:tcPr>
            <w:tcW w:w="261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6F608E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</w:p>
        </w:tc>
        <w:tc>
          <w:tcPr>
            <w:tcW w:w="81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1ED819C7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1B4A4383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right w:val="single" w:sz="4" w:space="0" w:color="C0C0C0"/>
            </w:tcBorders>
            <w:vAlign w:val="center"/>
          </w:tcPr>
          <w:p w14:paraId="373292EC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bookmarkStart w:id="5" w:name="Text34"/>
        <w:tc>
          <w:tcPr>
            <w:tcW w:w="261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3B3CA1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5"/>
          </w:p>
        </w:tc>
        <w:tc>
          <w:tcPr>
            <w:tcW w:w="81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3D91BE9C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6AE95568" w14:textId="77777777" w:rsidTr="00451C99">
        <w:trPr>
          <w:trHeight w:val="397"/>
        </w:trPr>
        <w:tc>
          <w:tcPr>
            <w:tcW w:w="1563" w:type="pct"/>
            <w:vMerge/>
            <w:tcBorders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0B0CAE18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bookmarkStart w:id="6" w:name="Text35"/>
        <w:tc>
          <w:tcPr>
            <w:tcW w:w="261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7F765C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</w:tc>
        <w:tc>
          <w:tcPr>
            <w:tcW w:w="81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34EC5E45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48A012CB" w14:textId="77777777" w:rsidTr="00451C99">
        <w:trPr>
          <w:trHeight w:val="397"/>
        </w:trPr>
        <w:tc>
          <w:tcPr>
            <w:tcW w:w="1563" w:type="pct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147E620B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18" w:type="pct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4F840767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AC3281">
              <w:rPr>
                <w:rFonts w:asciiTheme="minorHAnsi" w:hAnsiTheme="minorHAnsi" w:cstheme="minorHAnsi"/>
                <w:b/>
                <w:i/>
                <w:sz w:val="22"/>
              </w:rPr>
              <w:t>B: Zwischensumme Personalkosten und Honorare</w:t>
            </w:r>
          </w:p>
        </w:tc>
        <w:tc>
          <w:tcPr>
            <w:tcW w:w="819" w:type="pct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CD83B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</w:rPr>
            </w:pPr>
            <w:r w:rsidRPr="00AC3281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sz w:val="22"/>
              </w:rPr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</w:rPr>
              <w:tab/>
              <w:t>€</w:t>
            </w:r>
          </w:p>
        </w:tc>
      </w:tr>
      <w:tr w:rsidR="00EB739B" w:rsidRPr="00EB739B" w14:paraId="50D0BD23" w14:textId="77777777" w:rsidTr="00451C99">
        <w:trPr>
          <w:trHeight w:val="397"/>
        </w:trPr>
        <w:tc>
          <w:tcPr>
            <w:tcW w:w="418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FDDAE6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b/>
                <w:sz w:val="22"/>
              </w:rPr>
            </w:pPr>
            <w:r w:rsidRPr="00AC3281">
              <w:rPr>
                <w:rFonts w:asciiTheme="minorHAnsi" w:hAnsiTheme="minorHAnsi" w:cstheme="minorHAnsi"/>
                <w:b/>
                <w:sz w:val="22"/>
              </w:rPr>
              <w:t xml:space="preserve">Projektkosten insgesamt* </w:t>
            </w:r>
            <w:r w:rsidRPr="00AC3281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(A + B)</w:t>
            </w:r>
          </w:p>
        </w:tc>
        <w:tc>
          <w:tcPr>
            <w:tcW w:w="8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C38BA4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ab/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</w:rPr>
              <w:tab/>
              <w:t>€</w:t>
            </w:r>
          </w:p>
        </w:tc>
      </w:tr>
      <w:tr w:rsidR="00EB739B" w:rsidRPr="00EB739B" w14:paraId="620CC1E4" w14:textId="77777777" w:rsidTr="00451C99">
        <w:trPr>
          <w:trHeight w:val="567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C825" w14:textId="77777777" w:rsidR="00EB739B" w:rsidRPr="00AC3281" w:rsidRDefault="00EB739B" w:rsidP="00451C99">
            <w:pPr>
              <w:pStyle w:val="PlgFlietext01"/>
              <w:spacing w:line="240" w:lineRule="auto"/>
              <w:ind w:left="306" w:hanging="306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AC3281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Pr="00AC328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Voraussetzung für die Förderung Ihres Projektes ist, dass Sie einen Eigenanteil von mind. 50 % der gesamten Projektkosten einsetzen. </w:t>
            </w:r>
          </w:p>
          <w:p w14:paraId="33AF2AE1" w14:textId="7ECF1114" w:rsidR="00EB739B" w:rsidRPr="00EB739B" w:rsidRDefault="00EB739B" w:rsidP="00451C99">
            <w:pPr>
              <w:pStyle w:val="PlgFlietext01"/>
              <w:spacing w:line="240" w:lineRule="auto"/>
              <w:ind w:left="306" w:hanging="30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C3281">
              <w:rPr>
                <w:rFonts w:asciiTheme="minorHAnsi" w:hAnsiTheme="minorHAnsi" w:cstheme="minorHAnsi"/>
                <w:sz w:val="18"/>
                <w:szCs w:val="18"/>
              </w:rPr>
              <w:tab/>
              <w:t>Beispiel: Ihr Projekt kostet insgesamt 1.000 € und Sie bringen die nötigen 50 % Eigenanteil mit, dann beträgt Ihre Antragssumme 500 €.</w:t>
            </w:r>
          </w:p>
        </w:tc>
      </w:tr>
      <w:tr w:rsidR="00EB739B" w:rsidRPr="00EB739B" w14:paraId="56270B71" w14:textId="77777777" w:rsidTr="00E8071B">
        <w:trPr>
          <w:trHeight w:val="397"/>
        </w:trPr>
        <w:tc>
          <w:tcPr>
            <w:tcW w:w="15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C0C0C0"/>
            </w:tcBorders>
            <w:vAlign w:val="center"/>
          </w:tcPr>
          <w:p w14:paraId="1E7744F6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>C: Eigenanteil</w:t>
            </w:r>
          </w:p>
        </w:tc>
        <w:tc>
          <w:tcPr>
            <w:tcW w:w="2618" w:type="pct"/>
            <w:tcBorders>
              <w:top w:val="single" w:sz="12" w:space="0" w:color="auto"/>
              <w:left w:val="single" w:sz="4" w:space="0" w:color="C0C0C0"/>
              <w:bottom w:val="single" w:sz="12" w:space="0" w:color="auto"/>
              <w:right w:val="single" w:sz="4" w:space="0" w:color="C0C0C0"/>
            </w:tcBorders>
            <w:shd w:val="clear" w:color="auto" w:fill="F2F2F2"/>
            <w:vAlign w:val="center"/>
          </w:tcPr>
          <w:p w14:paraId="609D51E1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AC328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  <w:t xml:space="preserve">C: </w:t>
            </w:r>
            <w:r w:rsidRPr="00AC3281">
              <w:rPr>
                <w:rFonts w:asciiTheme="minorHAnsi" w:hAnsiTheme="minorHAnsi" w:cstheme="minorHAnsi"/>
                <w:b/>
                <w:i/>
                <w:iCs/>
                <w:sz w:val="22"/>
                <w:szCs w:val="20"/>
              </w:rPr>
              <w:t>Zwischensumme Eigenanteil</w:t>
            </w:r>
          </w:p>
        </w:tc>
        <w:tc>
          <w:tcPr>
            <w:tcW w:w="819" w:type="pct"/>
            <w:tcBorders>
              <w:top w:val="single" w:sz="12" w:space="0" w:color="auto"/>
              <w:left w:val="single" w:sz="4" w:space="0" w:color="C0C0C0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E5B0DA4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</w:t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ab/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ab/>
            </w: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ab/>
              <w:t>€</w:t>
            </w:r>
          </w:p>
        </w:tc>
      </w:tr>
      <w:tr w:rsidR="00EB739B" w:rsidRPr="00EB739B" w14:paraId="25D4CAB2" w14:textId="77777777" w:rsidTr="00451C99">
        <w:trPr>
          <w:trHeight w:val="165"/>
        </w:trPr>
        <w:tc>
          <w:tcPr>
            <w:tcW w:w="4181" w:type="pct"/>
            <w:gridSpan w:val="2"/>
            <w:tcBorders>
              <w:top w:val="single" w:sz="12" w:space="0" w:color="auto"/>
              <w:left w:val="single" w:sz="4" w:space="0" w:color="C0C0C0"/>
              <w:bottom w:val="nil"/>
              <w:right w:val="nil"/>
            </w:tcBorders>
            <w:vAlign w:val="center"/>
          </w:tcPr>
          <w:p w14:paraId="32EED71A" w14:textId="77777777" w:rsidR="00EB739B" w:rsidRPr="00AC3281" w:rsidRDefault="00EB739B" w:rsidP="00AC3281">
            <w:pPr>
              <w:pStyle w:val="PlgFlietext01"/>
              <w:spacing w:line="120" w:lineRule="exact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819" w:type="pct"/>
            <w:tcBorders>
              <w:top w:val="single" w:sz="12" w:space="0" w:color="auto"/>
              <w:left w:val="nil"/>
              <w:bottom w:val="nil"/>
              <w:right w:val="single" w:sz="4" w:space="0" w:color="C0C0C0"/>
            </w:tcBorders>
            <w:vAlign w:val="center"/>
          </w:tcPr>
          <w:p w14:paraId="0FBECD40" w14:textId="77777777" w:rsidR="00EB739B" w:rsidRPr="00AC3281" w:rsidRDefault="00EB739B" w:rsidP="00AC3281">
            <w:pPr>
              <w:pStyle w:val="PlgFlietext01"/>
              <w:spacing w:line="120" w:lineRule="exact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EB739B" w:rsidRPr="00EB739B" w14:paraId="0945813E" w14:textId="77777777" w:rsidTr="00451C99">
        <w:trPr>
          <w:trHeight w:val="397"/>
        </w:trPr>
        <w:tc>
          <w:tcPr>
            <w:tcW w:w="418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70DC36" w14:textId="77777777" w:rsidR="00EB739B" w:rsidRPr="00AC3281" w:rsidRDefault="00EB739B" w:rsidP="00451C99">
            <w:pPr>
              <w:pStyle w:val="PlgFlietext01"/>
              <w:jc w:val="left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C3281">
              <w:rPr>
                <w:rFonts w:asciiTheme="minorHAnsi" w:hAnsiTheme="minorHAnsi" w:cstheme="minorHAnsi"/>
                <w:b/>
                <w:sz w:val="22"/>
                <w:szCs w:val="20"/>
              </w:rPr>
              <w:t>Antragssumme Gebietsfonds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  <w:r w:rsidRPr="00AC328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  <w:t>(A + B – C)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br/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t>(Die Antragsumme ergibt sich aus der Differenz Ihrer Projektkosten (A + B) und dem von Ihnen erbrachten Eigenanteil.)</w:t>
            </w:r>
          </w:p>
        </w:tc>
        <w:tc>
          <w:tcPr>
            <w:tcW w:w="8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BD03BE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instrText xml:space="preserve"> FORMTEXT </w:instrTex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 </w:t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ab/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ab/>
            </w:r>
            <w:r w:rsidRPr="00AC328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ab/>
              <w:t>€</w:t>
            </w:r>
          </w:p>
        </w:tc>
      </w:tr>
      <w:tr w:rsidR="00EB739B" w:rsidRPr="00EB739B" w14:paraId="3A34CD6A" w14:textId="77777777" w:rsidTr="00451C99">
        <w:trPr>
          <w:trHeight w:val="170"/>
        </w:trPr>
        <w:tc>
          <w:tcPr>
            <w:tcW w:w="5000" w:type="pct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A7BEC9B" w14:textId="77777777" w:rsidR="00EB739B" w:rsidRPr="00AC3281" w:rsidRDefault="00EB739B" w:rsidP="00AC3281">
            <w:pPr>
              <w:pStyle w:val="PlgFlietext01"/>
              <w:spacing w:after="0" w:line="120" w:lineRule="exact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F30E249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  <w:szCs w:val="20"/>
              </w:rPr>
            </w:pPr>
            <w:r w:rsidRPr="00AC3281">
              <w:rPr>
                <w:rFonts w:asciiTheme="minorHAnsi" w:hAnsiTheme="minorHAnsi" w:cstheme="minorHAnsi"/>
                <w:sz w:val="22"/>
                <w:szCs w:val="20"/>
              </w:rPr>
              <w:t>Sind Sie zum Vorsteuerabzug gemäß § 15 Umsatzsteuergesetz** berechtigt?</w:t>
            </w:r>
          </w:p>
          <w:p w14:paraId="6165B42E" w14:textId="77777777" w:rsidR="00EB739B" w:rsidRPr="00AC3281" w:rsidRDefault="00EB739B" w:rsidP="00451C99">
            <w:pPr>
              <w:pStyle w:val="PlgFlietext01"/>
              <w:rPr>
                <w:rFonts w:asciiTheme="minorHAnsi" w:hAnsiTheme="minorHAnsi" w:cstheme="minorHAnsi"/>
                <w:sz w:val="22"/>
                <w:szCs w:val="20"/>
              </w:rPr>
            </w:pPr>
            <w:r w:rsidRPr="00AC3281">
              <w:rPr>
                <w:rFonts w:asciiTheme="minorHAnsi" w:hAnsiTheme="minorHAnsi" w:cstheme="minorHAnsi"/>
                <w:sz w:val="22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instrText xml:space="preserve"> FORMCHECKBOX </w:instrText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t xml:space="preserve">  ja</w:t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tab/>
              <w:t xml:space="preserve"> </w:t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tab/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instrText xml:space="preserve"> FORMCHECKBOX </w:instrText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fldChar w:fldCharType="separate"/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  <w:r w:rsidRPr="00AC3281">
              <w:rPr>
                <w:rFonts w:asciiTheme="minorHAnsi" w:hAnsiTheme="minorHAnsi" w:cstheme="minorHAnsi"/>
                <w:sz w:val="22"/>
                <w:szCs w:val="20"/>
              </w:rPr>
              <w:t xml:space="preserve"> nein</w:t>
            </w:r>
          </w:p>
          <w:p w14:paraId="15BE2241" w14:textId="77777777" w:rsidR="00EB739B" w:rsidRPr="00AC3281" w:rsidRDefault="00EB739B" w:rsidP="00451C99">
            <w:pPr>
              <w:pStyle w:val="PlgFlietext01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AC3281">
              <w:rPr>
                <w:rFonts w:asciiTheme="minorHAnsi" w:hAnsiTheme="minorHAnsi" w:cstheme="minorHAnsi"/>
                <w:sz w:val="18"/>
                <w:szCs w:val="16"/>
              </w:rPr>
              <w:t>**</w:t>
            </w:r>
            <w:r w:rsidRPr="00AC3281">
              <w:rPr>
                <w:rFonts w:asciiTheme="minorHAnsi" w:hAnsiTheme="minorHAnsi" w:cstheme="minorHAnsi"/>
                <w:sz w:val="18"/>
                <w:szCs w:val="16"/>
              </w:rPr>
              <w:tab/>
              <w:t>Im Finanzierungsplan dürfen nur Netto-Beträge veranschlagt werden, sofern der/ die Antragstellende die Möglichkeit zum Vorsteuerabzug gemäß §15 Umsatzsteuergesetz oder sonst Anspruch auf Erstattung der Umsatzsteuer hat.</w:t>
            </w:r>
          </w:p>
        </w:tc>
      </w:tr>
    </w:tbl>
    <w:p w14:paraId="16B91F05" w14:textId="77777777" w:rsidR="00EB739B" w:rsidRPr="00EB739B" w:rsidRDefault="00EB739B" w:rsidP="00AC3281">
      <w:pPr>
        <w:pStyle w:val="PlgFlietext01"/>
        <w:spacing w:after="0" w:line="20" w:lineRule="exact"/>
        <w:rPr>
          <w:rFonts w:asciiTheme="minorHAnsi" w:hAnsiTheme="minorHAnsi" w:cstheme="minorHAnsi"/>
        </w:rPr>
      </w:pPr>
    </w:p>
    <w:sectPr w:rsidR="00EB739B" w:rsidRPr="00EB739B" w:rsidSect="00EB739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6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7A9A" w14:textId="77777777" w:rsidR="005242F4" w:rsidRDefault="005242F4" w:rsidP="00827C1F">
      <w:r>
        <w:separator/>
      </w:r>
    </w:p>
  </w:endnote>
  <w:endnote w:type="continuationSeparator" w:id="0">
    <w:p w14:paraId="4A6E1E4C" w14:textId="77777777" w:rsidR="005242F4" w:rsidRDefault="005242F4" w:rsidP="0082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  <w:embedRegular r:id="rId1" w:fontKey="{92CA8C2E-6345-4C13-901C-7684B1DCF20A}"/>
    <w:embedBold r:id="rId2" w:fontKey="{6B3E4F0B-86FD-47AF-8687-EE574553531D}"/>
    <w:embedItalic r:id="rId3" w:fontKey="{E5436717-70DF-47B6-A4BE-505D224D37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4775" w14:textId="74052FA7" w:rsidR="00B3158A" w:rsidRPr="00A23213" w:rsidRDefault="002243D1" w:rsidP="008941EC">
    <w:pPr>
      <w:pStyle w:val="Fuzeile"/>
    </w:pPr>
    <w:r>
      <w:rPr>
        <w14:ligatures w14:val="standardContextual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06020305" wp14:editId="3C3EE166">
              <wp:simplePos x="0" y="0"/>
              <wp:positionH relativeFrom="column">
                <wp:posOffset>6019</wp:posOffset>
              </wp:positionH>
              <wp:positionV relativeFrom="paragraph">
                <wp:posOffset>-145802</wp:posOffset>
              </wp:positionV>
              <wp:extent cx="5744486" cy="467995"/>
              <wp:effectExtent l="0" t="0" r="8890" b="8255"/>
              <wp:wrapNone/>
              <wp:docPr id="16208306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4486" cy="467995"/>
                        <a:chOff x="0" y="95412"/>
                        <a:chExt cx="5744486" cy="467995"/>
                      </a:xfrm>
                    </wpg:grpSpPr>
                    <pic:pic xmlns:pic="http://schemas.openxmlformats.org/drawingml/2006/picture">
                      <pic:nvPicPr>
                        <pic:cNvPr id="631668523" name="Grafik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67253"/>
                          <a:ext cx="1552575" cy="3238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8032227" name="Grafik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021493" y="95412"/>
                          <a:ext cx="410845" cy="4679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77709719" name="Grafik 1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796994" y="132022"/>
                          <a:ext cx="983615" cy="3956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52731282" name="Grafik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633746" y="167253"/>
                          <a:ext cx="2110740" cy="3238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121860" id="Gruppieren 4" o:spid="_x0000_s1026" style="position:absolute;margin-left:.45pt;margin-top:-11.5pt;width:452.3pt;height:36.85pt;z-index:251681792;mso-height-relative:margin" coordorigin=",954" coordsize="57444,4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27" type="#_x0000_t75" style="position:absolute;top:1672;width:15525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">
                <v:imagedata r:id="rId5" o:title=""/>
              </v:shape>
              <v:shape id="Grafik 1" o:spid="_x0000_s1028" type="#_x0000_t75" style="position:absolute;left:30214;top:954;width:4109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">
                <v:imagedata r:id="rId6" o:title=""/>
              </v:shape>
              <v:shape id="Grafik 1" o:spid="_x0000_s1029" type="#_x0000_t75" style="position:absolute;left:17969;top:1320;width:9837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">
                <v:imagedata r:id="rId7" o:title=""/>
              </v:shape>
              <v:shape id="Grafik 1" o:spid="_x0000_s1030" type="#_x0000_t75" style="position:absolute;left:36337;top:1672;width:21107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">
                <v:imagedata r:id="rId8" o:title=""/>
              </v:shape>
            </v:group>
          </w:pict>
        </mc:Fallback>
      </mc:AlternateContent>
    </w:r>
    <w:r w:rsidR="00B3158A" w:rsidRPr="00A23213">
      <w:fldChar w:fldCharType="begin"/>
    </w:r>
    <w:r w:rsidR="00B3158A" w:rsidRPr="00A23213">
      <w:instrText xml:space="preserve"> PAGE  \* Arabic  \* MERGEFORMAT </w:instrText>
    </w:r>
    <w:r w:rsidR="00B3158A" w:rsidRPr="00A23213">
      <w:fldChar w:fldCharType="separate"/>
    </w:r>
    <w:r w:rsidR="00B3158A" w:rsidRPr="00A23213">
      <w:t>6</w:t>
    </w:r>
    <w:r w:rsidR="00B3158A" w:rsidRPr="00A232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60B2" w14:textId="77777777" w:rsidR="00291B25" w:rsidRDefault="00291B25" w:rsidP="008941EC">
    <w:pPr>
      <w:pStyle w:val="Fuzeile"/>
    </w:pPr>
    <w:r>
      <mc:AlternateContent>
        <mc:Choice Requires="wps">
          <w:drawing>
            <wp:anchor distT="0" distB="0" distL="114300" distR="114300" simplePos="0" relativeHeight="251670528" behindDoc="0" locked="1" layoutInCell="1" allowOverlap="1" wp14:anchorId="03358545" wp14:editId="6454C89B">
              <wp:simplePos x="0" y="0"/>
              <wp:positionH relativeFrom="page">
                <wp:posOffset>900430</wp:posOffset>
              </wp:positionH>
              <wp:positionV relativeFrom="page">
                <wp:posOffset>10100945</wp:posOffset>
              </wp:positionV>
              <wp:extent cx="6004560" cy="269875"/>
              <wp:effectExtent l="0" t="0" r="15240" b="0"/>
              <wp:wrapNone/>
              <wp:docPr id="51157059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45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C7C77F" w14:textId="77777777" w:rsidR="00291B25" w:rsidRPr="003C1BC3" w:rsidRDefault="00291B25" w:rsidP="006D36A9">
                          <w:pPr>
                            <w:jc w:val="right"/>
                            <w:rPr>
                              <w:color w:val="B8D5D0"/>
                              <w:sz w:val="28"/>
                              <w:szCs w:val="28"/>
                            </w:rPr>
                          </w:pPr>
                          <w:r w:rsidRPr="003C1BC3">
                            <w:rPr>
                              <w:color w:val="B8D5D0"/>
                              <w:sz w:val="28"/>
                              <w:szCs w:val="28"/>
                            </w:rPr>
                            <w:t>planergemeinschaft.de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35854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70.9pt;margin-top:795.35pt;width:472.8pt;height:21.2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" filled="f" stroked="f" strokeweight=".5pt">
              <v:textbox style="mso-fit-shape-to-text:t" inset="0,0,0,0">
                <w:txbxContent>
                  <w:p w14:paraId="5CC7C77F" w14:textId="77777777" w:rsidR="00291B25" w:rsidRPr="003C1BC3" w:rsidRDefault="00291B25" w:rsidP="006D36A9">
                    <w:pPr>
                      <w:jc w:val="right"/>
                      <w:rPr>
                        <w:color w:val="B8D5D0"/>
                        <w:sz w:val="28"/>
                        <w:szCs w:val="28"/>
                      </w:rPr>
                    </w:pPr>
                    <w:r w:rsidRPr="003C1BC3">
                      <w:rPr>
                        <w:color w:val="B8D5D0"/>
                        <w:sz w:val="28"/>
                        <w:szCs w:val="28"/>
                      </w:rPr>
                      <w:t>planergemeinschaft.de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3A90C" w14:textId="77777777" w:rsidR="005242F4" w:rsidRDefault="005242F4" w:rsidP="00827C1F">
      <w:r>
        <w:separator/>
      </w:r>
    </w:p>
  </w:footnote>
  <w:footnote w:type="continuationSeparator" w:id="0">
    <w:p w14:paraId="16142BA2" w14:textId="77777777" w:rsidR="005242F4" w:rsidRDefault="005242F4" w:rsidP="00827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6532" w14:textId="41258AC3" w:rsidR="00ED2878" w:rsidRDefault="00ED2878">
    <w:pPr>
      <w:pStyle w:val="Kopfzeile"/>
    </w:pPr>
    <w:r>
      <w:rPr>
        <w:noProof/>
      </w:rPr>
      <w:drawing>
        <wp:inline distT="0" distB="0" distL="0" distR="0" wp14:anchorId="58492564" wp14:editId="092C6345">
          <wp:extent cx="542925" cy="577850"/>
          <wp:effectExtent l="0" t="0" r="9525" b="0"/>
          <wp:docPr id="376186660" name="Grafik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5982" name="Grafik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spect="1"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-587" b="-42857"/>
                  <a:stretch>
                    <a:fillRect/>
                  </a:stretch>
                </pic:blipFill>
                <pic:spPr bwMode="black">
                  <a:xfrm>
                    <a:off x="0" y="0"/>
                    <a:ext cx="542925" cy="577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E97BD" w14:textId="77777777" w:rsidR="00E86891" w:rsidRDefault="003C1BC3" w:rsidP="00200353">
    <w:pPr>
      <w:pStyle w:val="Kopfzeile"/>
      <w:tabs>
        <w:tab w:val="right" w:pos="7766"/>
      </w:tabs>
    </w:pPr>
    <w:r>
      <w:rPr>
        <w:noProof/>
      </w:rPr>
      <w:drawing>
        <wp:inline distT="0" distB="0" distL="0" distR="0" wp14:anchorId="04B7C6EB" wp14:editId="049377A4">
          <wp:extent cx="542925" cy="577850"/>
          <wp:effectExtent l="0" t="0" r="9525" b="0"/>
          <wp:docPr id="1955039772" name="Grafik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5982" name="Grafik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spect="1"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-587" b="-42857"/>
                  <a:stretch>
                    <a:fillRect/>
                  </a:stretch>
                </pic:blipFill>
                <pic:spPr bwMode="black">
                  <a:xfrm>
                    <a:off x="0" y="0"/>
                    <a:ext cx="542925" cy="577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2179"/>
    <w:multiLevelType w:val="multilevel"/>
    <w:tmpl w:val="875E845E"/>
    <w:lvl w:ilvl="0">
      <w:start w:val="1"/>
      <w:numFmt w:val="decimal"/>
      <w:pStyle w:val="berschrift1"/>
      <w:lvlText w:val="%1"/>
      <w:lvlJc w:val="left"/>
      <w:pPr>
        <w:ind w:left="1985" w:hanging="198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985" w:hanging="1985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985" w:hanging="1985"/>
      </w:pPr>
      <w:rPr>
        <w:rFonts w:hint="default"/>
      </w:rPr>
    </w:lvl>
    <w:lvl w:ilvl="3">
      <w:start w:val="1"/>
      <w:numFmt w:val="none"/>
      <w:lvlRestart w:val="1"/>
      <w:pStyle w:val="berschrift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1"/>
      <w:pStyle w:val="berschrift5"/>
      <w:lvlText w:val=""/>
      <w:lvlJc w:val="left"/>
      <w:pPr>
        <w:ind w:left="0" w:firstLine="0"/>
      </w:pPr>
      <w:rPr>
        <w:rFonts w:hint="default"/>
        <w:sz w:val="22"/>
      </w:rPr>
    </w:lvl>
    <w:lvl w:ilvl="5">
      <w:start w:val="1"/>
      <w:numFmt w:val="decimal"/>
      <w:pStyle w:val="berschrift6"/>
      <w:lvlText w:val="%1.%2.%3.%4.%5.%6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1" w15:restartNumberingAfterBreak="0">
    <w:nsid w:val="0B863E76"/>
    <w:multiLevelType w:val="hybridMultilevel"/>
    <w:tmpl w:val="CDC6C43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30F65"/>
    <w:multiLevelType w:val="hybridMultilevel"/>
    <w:tmpl w:val="72A0FF94"/>
    <w:lvl w:ilvl="0" w:tplc="0DCE14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91980"/>
    <w:multiLevelType w:val="hybridMultilevel"/>
    <w:tmpl w:val="EC4A946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5736E"/>
    <w:multiLevelType w:val="hybridMultilevel"/>
    <w:tmpl w:val="3656FCC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86086"/>
    <w:multiLevelType w:val="hybridMultilevel"/>
    <w:tmpl w:val="18CA598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71D99"/>
    <w:multiLevelType w:val="multilevel"/>
    <w:tmpl w:val="C722E1C2"/>
    <w:lvl w:ilvl="0">
      <w:start w:val="1"/>
      <w:numFmt w:val="bullet"/>
      <w:lvlText w:val="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ind w:left="1191" w:hanging="397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ind w:left="2382" w:hanging="397"/>
      </w:pPr>
      <w:rPr>
        <w:rFonts w:ascii="Arial" w:hAnsi="Arial" w:hint="default"/>
      </w:rPr>
    </w:lvl>
    <w:lvl w:ilvl="6">
      <w:start w:val="1"/>
      <w:numFmt w:val="bullet"/>
      <w:lvlText w:val="—"/>
      <w:lvlJc w:val="left"/>
      <w:pPr>
        <w:ind w:left="2779" w:hanging="397"/>
      </w:pPr>
      <w:rPr>
        <w:rFonts w:ascii="Arial" w:hAnsi="Arial" w:hint="default"/>
      </w:rPr>
    </w:lvl>
    <w:lvl w:ilvl="7">
      <w:start w:val="1"/>
      <w:numFmt w:val="bullet"/>
      <w:lvlText w:val="—"/>
      <w:lvlJc w:val="left"/>
      <w:pPr>
        <w:ind w:left="3176" w:hanging="397"/>
      </w:pPr>
      <w:rPr>
        <w:rFonts w:ascii="Arial" w:hAnsi="Arial" w:hint="default"/>
      </w:rPr>
    </w:lvl>
    <w:lvl w:ilvl="8">
      <w:start w:val="1"/>
      <w:numFmt w:val="bullet"/>
      <w:lvlText w:val="—"/>
      <w:lvlJc w:val="left"/>
      <w:pPr>
        <w:ind w:left="3573" w:hanging="397"/>
      </w:pPr>
      <w:rPr>
        <w:rFonts w:ascii="Arial" w:hAnsi="Arial" w:hint="default"/>
      </w:rPr>
    </w:lvl>
  </w:abstractNum>
  <w:abstractNum w:abstractNumId="7" w15:restartNumberingAfterBreak="0">
    <w:nsid w:val="2F99470D"/>
    <w:multiLevelType w:val="hybridMultilevel"/>
    <w:tmpl w:val="4600F77C"/>
    <w:lvl w:ilvl="0" w:tplc="CAF47EF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8" w:hanging="360"/>
      </w:pPr>
    </w:lvl>
    <w:lvl w:ilvl="2" w:tplc="0407001B" w:tentative="1">
      <w:start w:val="1"/>
      <w:numFmt w:val="lowerRoman"/>
      <w:lvlText w:val="%3."/>
      <w:lvlJc w:val="right"/>
      <w:pPr>
        <w:ind w:left="2088" w:hanging="180"/>
      </w:pPr>
    </w:lvl>
    <w:lvl w:ilvl="3" w:tplc="0407000F" w:tentative="1">
      <w:start w:val="1"/>
      <w:numFmt w:val="decimal"/>
      <w:lvlText w:val="%4."/>
      <w:lvlJc w:val="left"/>
      <w:pPr>
        <w:ind w:left="2808" w:hanging="360"/>
      </w:pPr>
    </w:lvl>
    <w:lvl w:ilvl="4" w:tplc="04070019" w:tentative="1">
      <w:start w:val="1"/>
      <w:numFmt w:val="lowerLetter"/>
      <w:lvlText w:val="%5."/>
      <w:lvlJc w:val="left"/>
      <w:pPr>
        <w:ind w:left="3528" w:hanging="360"/>
      </w:pPr>
    </w:lvl>
    <w:lvl w:ilvl="5" w:tplc="0407001B" w:tentative="1">
      <w:start w:val="1"/>
      <w:numFmt w:val="lowerRoman"/>
      <w:lvlText w:val="%6."/>
      <w:lvlJc w:val="right"/>
      <w:pPr>
        <w:ind w:left="4248" w:hanging="180"/>
      </w:pPr>
    </w:lvl>
    <w:lvl w:ilvl="6" w:tplc="0407000F" w:tentative="1">
      <w:start w:val="1"/>
      <w:numFmt w:val="decimal"/>
      <w:lvlText w:val="%7."/>
      <w:lvlJc w:val="left"/>
      <w:pPr>
        <w:ind w:left="4968" w:hanging="360"/>
      </w:pPr>
    </w:lvl>
    <w:lvl w:ilvl="7" w:tplc="04070019" w:tentative="1">
      <w:start w:val="1"/>
      <w:numFmt w:val="lowerLetter"/>
      <w:lvlText w:val="%8."/>
      <w:lvlJc w:val="left"/>
      <w:pPr>
        <w:ind w:left="5688" w:hanging="360"/>
      </w:pPr>
    </w:lvl>
    <w:lvl w:ilvl="8" w:tplc="0407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390706D4"/>
    <w:multiLevelType w:val="multilevel"/>
    <w:tmpl w:val="E4B2385E"/>
    <w:lvl w:ilvl="0">
      <w:start w:val="1"/>
      <w:numFmt w:val="decimal"/>
      <w:pStyle w:val="PLGBildtitel"/>
      <w:lvlText w:val="Abb. %1: 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061102D"/>
    <w:multiLevelType w:val="multilevel"/>
    <w:tmpl w:val="F1469ED2"/>
    <w:lvl w:ilvl="0">
      <w:start w:val="1"/>
      <w:numFmt w:val="bullet"/>
      <w:pStyle w:val="Listenabsatz"/>
      <w:lvlText w:val="—"/>
      <w:lvlJc w:val="left"/>
      <w:pPr>
        <w:ind w:left="397" w:hanging="397"/>
      </w:pPr>
      <w:rPr>
        <w:rFonts w:ascii="Arial" w:hAnsi="Arial" w:hint="default"/>
      </w:rPr>
    </w:lvl>
    <w:lvl w:ilvl="1">
      <w:start w:val="1"/>
      <w:numFmt w:val="bullet"/>
      <w:lvlText w:val="—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ind w:left="1191" w:hanging="397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ind w:left="2382" w:hanging="397"/>
      </w:pPr>
      <w:rPr>
        <w:rFonts w:ascii="Arial" w:hAnsi="Arial" w:hint="default"/>
      </w:rPr>
    </w:lvl>
    <w:lvl w:ilvl="6">
      <w:start w:val="1"/>
      <w:numFmt w:val="bullet"/>
      <w:lvlText w:val="—"/>
      <w:lvlJc w:val="left"/>
      <w:pPr>
        <w:ind w:left="2779" w:hanging="397"/>
      </w:pPr>
      <w:rPr>
        <w:rFonts w:ascii="Arial" w:hAnsi="Arial" w:hint="default"/>
      </w:rPr>
    </w:lvl>
    <w:lvl w:ilvl="7">
      <w:start w:val="1"/>
      <w:numFmt w:val="bullet"/>
      <w:lvlText w:val="—"/>
      <w:lvlJc w:val="left"/>
      <w:pPr>
        <w:ind w:left="3176" w:hanging="397"/>
      </w:pPr>
      <w:rPr>
        <w:rFonts w:ascii="Arial" w:hAnsi="Arial" w:hint="default"/>
      </w:rPr>
    </w:lvl>
    <w:lvl w:ilvl="8">
      <w:start w:val="1"/>
      <w:numFmt w:val="bullet"/>
      <w:lvlText w:val="—"/>
      <w:lvlJc w:val="left"/>
      <w:pPr>
        <w:ind w:left="3573" w:hanging="397"/>
      </w:pPr>
      <w:rPr>
        <w:rFonts w:ascii="Arial" w:hAnsi="Arial" w:hint="default"/>
      </w:rPr>
    </w:lvl>
  </w:abstractNum>
  <w:abstractNum w:abstractNumId="10" w15:restartNumberingAfterBreak="0">
    <w:nsid w:val="477E7DAC"/>
    <w:multiLevelType w:val="multilevel"/>
    <w:tmpl w:val="858CC738"/>
    <w:lvl w:ilvl="0">
      <w:start w:val="1"/>
      <w:numFmt w:val="decimal"/>
      <w:lvlText w:val="Abb. %1: 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9F2088B"/>
    <w:multiLevelType w:val="multilevel"/>
    <w:tmpl w:val="6DEC72BE"/>
    <w:lvl w:ilvl="0">
      <w:start w:val="1"/>
      <w:numFmt w:val="decimal"/>
      <w:pStyle w:val="Beschriftung"/>
      <w:lvlText w:val="Tabelle %1: "/>
      <w:lvlJc w:val="left"/>
      <w:pPr>
        <w:tabs>
          <w:tab w:val="num" w:pos="1985"/>
        </w:tabs>
        <w:ind w:left="1985" w:hanging="1985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0AD234D"/>
    <w:multiLevelType w:val="multilevel"/>
    <w:tmpl w:val="0000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4946BC"/>
    <w:multiLevelType w:val="multilevel"/>
    <w:tmpl w:val="1206BF4A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ascii="Arial Narrow" w:hAnsi="Arial Narrow" w:hint="default"/>
        <w:sz w:val="26"/>
        <w:szCs w:val="34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 Narrow" w:hAnsi="Arial Narrow" w:hint="default"/>
        <w:color w:val="auto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Arial Narrow" w:hAnsi="Arial Narrow" w:hint="default"/>
        <w:sz w:val="26"/>
        <w:szCs w:val="26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Narrow" w:hAnsi="Arial Narrow" w:hint="default"/>
        <w:sz w:val="24"/>
        <w:szCs w:val="24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550699197">
    <w:abstractNumId w:val="0"/>
  </w:num>
  <w:num w:numId="2" w16cid:durableId="1182891041">
    <w:abstractNumId w:val="9"/>
  </w:num>
  <w:num w:numId="3" w16cid:durableId="1684897116">
    <w:abstractNumId w:val="9"/>
  </w:num>
  <w:num w:numId="4" w16cid:durableId="1789004870">
    <w:abstractNumId w:val="9"/>
  </w:num>
  <w:num w:numId="5" w16cid:durableId="481505671">
    <w:abstractNumId w:val="8"/>
  </w:num>
  <w:num w:numId="6" w16cid:durableId="2078819526">
    <w:abstractNumId w:val="10"/>
  </w:num>
  <w:num w:numId="7" w16cid:durableId="353583513">
    <w:abstractNumId w:val="11"/>
  </w:num>
  <w:num w:numId="8" w16cid:durableId="2020037920">
    <w:abstractNumId w:val="13"/>
  </w:num>
  <w:num w:numId="9" w16cid:durableId="577784942">
    <w:abstractNumId w:val="7"/>
  </w:num>
  <w:num w:numId="10" w16cid:durableId="717316940">
    <w:abstractNumId w:val="3"/>
  </w:num>
  <w:num w:numId="11" w16cid:durableId="1083575506">
    <w:abstractNumId w:val="1"/>
  </w:num>
  <w:num w:numId="12" w16cid:durableId="1033648779">
    <w:abstractNumId w:val="5"/>
  </w:num>
  <w:num w:numId="13" w16cid:durableId="393940625">
    <w:abstractNumId w:val="2"/>
  </w:num>
  <w:num w:numId="14" w16cid:durableId="2045328151">
    <w:abstractNumId w:val="4"/>
  </w:num>
  <w:num w:numId="15" w16cid:durableId="800030133">
    <w:abstractNumId w:val="6"/>
  </w:num>
  <w:num w:numId="16" w16cid:durableId="2103720941">
    <w:abstractNumId w:val="9"/>
  </w:num>
  <w:num w:numId="17" w16cid:durableId="921454901">
    <w:abstractNumId w:val="9"/>
  </w:num>
  <w:num w:numId="18" w16cid:durableId="392508014">
    <w:abstractNumId w:val="9"/>
  </w:num>
  <w:num w:numId="19" w16cid:durableId="839662507">
    <w:abstractNumId w:val="9"/>
  </w:num>
  <w:num w:numId="20" w16cid:durableId="1958873585">
    <w:abstractNumId w:val="9"/>
  </w:num>
  <w:num w:numId="21" w16cid:durableId="2032340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7B"/>
    <w:rsid w:val="00003FD8"/>
    <w:rsid w:val="00006853"/>
    <w:rsid w:val="00032BE8"/>
    <w:rsid w:val="00034C2B"/>
    <w:rsid w:val="00042845"/>
    <w:rsid w:val="00044278"/>
    <w:rsid w:val="000458AB"/>
    <w:rsid w:val="000550AB"/>
    <w:rsid w:val="000614C8"/>
    <w:rsid w:val="00067A69"/>
    <w:rsid w:val="00070FEF"/>
    <w:rsid w:val="00071D25"/>
    <w:rsid w:val="00073391"/>
    <w:rsid w:val="000805F7"/>
    <w:rsid w:val="00093ACE"/>
    <w:rsid w:val="00097587"/>
    <w:rsid w:val="000B2E23"/>
    <w:rsid w:val="000B64DB"/>
    <w:rsid w:val="000C1AB7"/>
    <w:rsid w:val="000C2638"/>
    <w:rsid w:val="000C65B4"/>
    <w:rsid w:val="000E683C"/>
    <w:rsid w:val="000F1931"/>
    <w:rsid w:val="000F68FC"/>
    <w:rsid w:val="000F7AEE"/>
    <w:rsid w:val="00100C4A"/>
    <w:rsid w:val="00103600"/>
    <w:rsid w:val="001038D2"/>
    <w:rsid w:val="00105D0B"/>
    <w:rsid w:val="001064B4"/>
    <w:rsid w:val="001111CE"/>
    <w:rsid w:val="001146B5"/>
    <w:rsid w:val="00125A97"/>
    <w:rsid w:val="00143263"/>
    <w:rsid w:val="0014381C"/>
    <w:rsid w:val="00145F64"/>
    <w:rsid w:val="00146EF6"/>
    <w:rsid w:val="00157A87"/>
    <w:rsid w:val="00164DF1"/>
    <w:rsid w:val="00175F11"/>
    <w:rsid w:val="00176F36"/>
    <w:rsid w:val="0018674F"/>
    <w:rsid w:val="00187869"/>
    <w:rsid w:val="00191FF0"/>
    <w:rsid w:val="001A6A6D"/>
    <w:rsid w:val="001B796E"/>
    <w:rsid w:val="001C51F6"/>
    <w:rsid w:val="00200353"/>
    <w:rsid w:val="00202767"/>
    <w:rsid w:val="00213ECC"/>
    <w:rsid w:val="0022057E"/>
    <w:rsid w:val="00222523"/>
    <w:rsid w:val="002243D1"/>
    <w:rsid w:val="0022742D"/>
    <w:rsid w:val="00230F5B"/>
    <w:rsid w:val="00233743"/>
    <w:rsid w:val="00234163"/>
    <w:rsid w:val="00251506"/>
    <w:rsid w:val="002553CA"/>
    <w:rsid w:val="00263070"/>
    <w:rsid w:val="00272BFF"/>
    <w:rsid w:val="00280182"/>
    <w:rsid w:val="002813D0"/>
    <w:rsid w:val="00291B25"/>
    <w:rsid w:val="002A307B"/>
    <w:rsid w:val="002A730C"/>
    <w:rsid w:val="002B21AD"/>
    <w:rsid w:val="002B3AE7"/>
    <w:rsid w:val="002B780C"/>
    <w:rsid w:val="002C6313"/>
    <w:rsid w:val="002E06BC"/>
    <w:rsid w:val="002E3046"/>
    <w:rsid w:val="002F021C"/>
    <w:rsid w:val="002F3EE5"/>
    <w:rsid w:val="002F4525"/>
    <w:rsid w:val="00306DBD"/>
    <w:rsid w:val="00317C2E"/>
    <w:rsid w:val="00323252"/>
    <w:rsid w:val="0032465C"/>
    <w:rsid w:val="00327A0C"/>
    <w:rsid w:val="0033551C"/>
    <w:rsid w:val="00335E8B"/>
    <w:rsid w:val="003369D7"/>
    <w:rsid w:val="003438B8"/>
    <w:rsid w:val="00344429"/>
    <w:rsid w:val="0035401A"/>
    <w:rsid w:val="0035491E"/>
    <w:rsid w:val="00356AB8"/>
    <w:rsid w:val="00356FDD"/>
    <w:rsid w:val="00363095"/>
    <w:rsid w:val="00372553"/>
    <w:rsid w:val="0039047F"/>
    <w:rsid w:val="003971FF"/>
    <w:rsid w:val="003A6BCF"/>
    <w:rsid w:val="003B2580"/>
    <w:rsid w:val="003B3752"/>
    <w:rsid w:val="003B6203"/>
    <w:rsid w:val="003C1BC3"/>
    <w:rsid w:val="003E0BF0"/>
    <w:rsid w:val="003E6AFD"/>
    <w:rsid w:val="003E77DA"/>
    <w:rsid w:val="003F13D3"/>
    <w:rsid w:val="00405C8E"/>
    <w:rsid w:val="00412DFA"/>
    <w:rsid w:val="004145BE"/>
    <w:rsid w:val="00417B83"/>
    <w:rsid w:val="00426A01"/>
    <w:rsid w:val="00433CA7"/>
    <w:rsid w:val="00437022"/>
    <w:rsid w:val="00442420"/>
    <w:rsid w:val="004438D9"/>
    <w:rsid w:val="0044566A"/>
    <w:rsid w:val="00446613"/>
    <w:rsid w:val="00463924"/>
    <w:rsid w:val="0046470C"/>
    <w:rsid w:val="0046712A"/>
    <w:rsid w:val="004737B2"/>
    <w:rsid w:val="004766E4"/>
    <w:rsid w:val="0049597C"/>
    <w:rsid w:val="004B1185"/>
    <w:rsid w:val="004B7983"/>
    <w:rsid w:val="004C204E"/>
    <w:rsid w:val="004C7CF4"/>
    <w:rsid w:val="004E2227"/>
    <w:rsid w:val="004F003B"/>
    <w:rsid w:val="00504C14"/>
    <w:rsid w:val="00512603"/>
    <w:rsid w:val="0052087B"/>
    <w:rsid w:val="005239EE"/>
    <w:rsid w:val="005242F4"/>
    <w:rsid w:val="00537288"/>
    <w:rsid w:val="005403B7"/>
    <w:rsid w:val="00542726"/>
    <w:rsid w:val="00555E84"/>
    <w:rsid w:val="00556FED"/>
    <w:rsid w:val="00560265"/>
    <w:rsid w:val="00562290"/>
    <w:rsid w:val="00563706"/>
    <w:rsid w:val="00565517"/>
    <w:rsid w:val="00566A27"/>
    <w:rsid w:val="00572D6D"/>
    <w:rsid w:val="00586748"/>
    <w:rsid w:val="005A2AB1"/>
    <w:rsid w:val="005A5813"/>
    <w:rsid w:val="005A6742"/>
    <w:rsid w:val="005B29DE"/>
    <w:rsid w:val="005C200F"/>
    <w:rsid w:val="005D1091"/>
    <w:rsid w:val="005E34BC"/>
    <w:rsid w:val="005E7724"/>
    <w:rsid w:val="005F1F84"/>
    <w:rsid w:val="005F4DB0"/>
    <w:rsid w:val="005F7B63"/>
    <w:rsid w:val="00600D42"/>
    <w:rsid w:val="006073E4"/>
    <w:rsid w:val="00615DC3"/>
    <w:rsid w:val="006175F5"/>
    <w:rsid w:val="00625D32"/>
    <w:rsid w:val="00630231"/>
    <w:rsid w:val="00633324"/>
    <w:rsid w:val="00636ECF"/>
    <w:rsid w:val="00642F6F"/>
    <w:rsid w:val="00651132"/>
    <w:rsid w:val="00653031"/>
    <w:rsid w:val="00655967"/>
    <w:rsid w:val="00660470"/>
    <w:rsid w:val="00664F82"/>
    <w:rsid w:val="00677D89"/>
    <w:rsid w:val="00686EF2"/>
    <w:rsid w:val="00693BF9"/>
    <w:rsid w:val="00696ECC"/>
    <w:rsid w:val="006A638B"/>
    <w:rsid w:val="006D23BC"/>
    <w:rsid w:val="006D36A9"/>
    <w:rsid w:val="006F75DA"/>
    <w:rsid w:val="007112CA"/>
    <w:rsid w:val="00715F8B"/>
    <w:rsid w:val="00724D33"/>
    <w:rsid w:val="00727ECE"/>
    <w:rsid w:val="00730125"/>
    <w:rsid w:val="0073292F"/>
    <w:rsid w:val="00733295"/>
    <w:rsid w:val="007356E7"/>
    <w:rsid w:val="00742ECD"/>
    <w:rsid w:val="00750372"/>
    <w:rsid w:val="00774F6B"/>
    <w:rsid w:val="00777D5A"/>
    <w:rsid w:val="00781568"/>
    <w:rsid w:val="007A04EB"/>
    <w:rsid w:val="007A4633"/>
    <w:rsid w:val="007B0E42"/>
    <w:rsid w:val="007B2047"/>
    <w:rsid w:val="007B28BF"/>
    <w:rsid w:val="007B2A6E"/>
    <w:rsid w:val="007C1A72"/>
    <w:rsid w:val="007C52DA"/>
    <w:rsid w:val="007F2292"/>
    <w:rsid w:val="007F3756"/>
    <w:rsid w:val="0080343A"/>
    <w:rsid w:val="00805CB8"/>
    <w:rsid w:val="008156AD"/>
    <w:rsid w:val="00816D9F"/>
    <w:rsid w:val="00823531"/>
    <w:rsid w:val="0082459D"/>
    <w:rsid w:val="00824717"/>
    <w:rsid w:val="00825B1C"/>
    <w:rsid w:val="00825FD7"/>
    <w:rsid w:val="0082691C"/>
    <w:rsid w:val="00827C1F"/>
    <w:rsid w:val="008313F1"/>
    <w:rsid w:val="008616DA"/>
    <w:rsid w:val="00865B75"/>
    <w:rsid w:val="00865FA0"/>
    <w:rsid w:val="00872D40"/>
    <w:rsid w:val="0087401C"/>
    <w:rsid w:val="008744E9"/>
    <w:rsid w:val="0089266C"/>
    <w:rsid w:val="00892B6C"/>
    <w:rsid w:val="00893D58"/>
    <w:rsid w:val="008941EC"/>
    <w:rsid w:val="008A0D60"/>
    <w:rsid w:val="008A2C1F"/>
    <w:rsid w:val="008A682F"/>
    <w:rsid w:val="008A70F7"/>
    <w:rsid w:val="008C0F50"/>
    <w:rsid w:val="008C27CC"/>
    <w:rsid w:val="008C5AC7"/>
    <w:rsid w:val="008D4C26"/>
    <w:rsid w:val="008E2F80"/>
    <w:rsid w:val="008E37DD"/>
    <w:rsid w:val="00900885"/>
    <w:rsid w:val="009045AB"/>
    <w:rsid w:val="00912498"/>
    <w:rsid w:val="00944F2C"/>
    <w:rsid w:val="00951D5C"/>
    <w:rsid w:val="00965E7C"/>
    <w:rsid w:val="00977270"/>
    <w:rsid w:val="00983B72"/>
    <w:rsid w:val="00983D92"/>
    <w:rsid w:val="009868F9"/>
    <w:rsid w:val="0099538C"/>
    <w:rsid w:val="00996D4F"/>
    <w:rsid w:val="009B1834"/>
    <w:rsid w:val="009B2E70"/>
    <w:rsid w:val="009C67A6"/>
    <w:rsid w:val="009F053B"/>
    <w:rsid w:val="009F2FDD"/>
    <w:rsid w:val="009F4D4F"/>
    <w:rsid w:val="009F6C7D"/>
    <w:rsid w:val="00A042E0"/>
    <w:rsid w:val="00A05060"/>
    <w:rsid w:val="00A154E6"/>
    <w:rsid w:val="00A21BFA"/>
    <w:rsid w:val="00A22564"/>
    <w:rsid w:val="00A23213"/>
    <w:rsid w:val="00A35D3A"/>
    <w:rsid w:val="00A54B23"/>
    <w:rsid w:val="00A609FB"/>
    <w:rsid w:val="00A72951"/>
    <w:rsid w:val="00A85059"/>
    <w:rsid w:val="00AC3281"/>
    <w:rsid w:val="00AC3EA3"/>
    <w:rsid w:val="00AD5F03"/>
    <w:rsid w:val="00AE07A0"/>
    <w:rsid w:val="00AE1649"/>
    <w:rsid w:val="00AE2CA0"/>
    <w:rsid w:val="00AE407B"/>
    <w:rsid w:val="00AF146B"/>
    <w:rsid w:val="00B01F07"/>
    <w:rsid w:val="00B06A85"/>
    <w:rsid w:val="00B14391"/>
    <w:rsid w:val="00B15697"/>
    <w:rsid w:val="00B158FA"/>
    <w:rsid w:val="00B172F8"/>
    <w:rsid w:val="00B23538"/>
    <w:rsid w:val="00B3158A"/>
    <w:rsid w:val="00B357DA"/>
    <w:rsid w:val="00B37775"/>
    <w:rsid w:val="00B4137C"/>
    <w:rsid w:val="00B55467"/>
    <w:rsid w:val="00B62BBE"/>
    <w:rsid w:val="00B67686"/>
    <w:rsid w:val="00B807BF"/>
    <w:rsid w:val="00B96183"/>
    <w:rsid w:val="00BA035A"/>
    <w:rsid w:val="00BA0B98"/>
    <w:rsid w:val="00BA1944"/>
    <w:rsid w:val="00BB2409"/>
    <w:rsid w:val="00BB4165"/>
    <w:rsid w:val="00BB6C20"/>
    <w:rsid w:val="00BC354B"/>
    <w:rsid w:val="00BD1605"/>
    <w:rsid w:val="00BD5E01"/>
    <w:rsid w:val="00BF1254"/>
    <w:rsid w:val="00BF36D4"/>
    <w:rsid w:val="00BF760C"/>
    <w:rsid w:val="00C038C4"/>
    <w:rsid w:val="00C06052"/>
    <w:rsid w:val="00C14EC1"/>
    <w:rsid w:val="00C20C23"/>
    <w:rsid w:val="00C33302"/>
    <w:rsid w:val="00C40430"/>
    <w:rsid w:val="00C408F6"/>
    <w:rsid w:val="00C624A9"/>
    <w:rsid w:val="00C66B6D"/>
    <w:rsid w:val="00C67945"/>
    <w:rsid w:val="00C7772F"/>
    <w:rsid w:val="00C80C75"/>
    <w:rsid w:val="00C823E1"/>
    <w:rsid w:val="00C83937"/>
    <w:rsid w:val="00C8685E"/>
    <w:rsid w:val="00CA4850"/>
    <w:rsid w:val="00CB4D78"/>
    <w:rsid w:val="00CB58AA"/>
    <w:rsid w:val="00CB643E"/>
    <w:rsid w:val="00CB6601"/>
    <w:rsid w:val="00CC3D86"/>
    <w:rsid w:val="00CD315F"/>
    <w:rsid w:val="00CD6163"/>
    <w:rsid w:val="00CE0BE6"/>
    <w:rsid w:val="00CE46B1"/>
    <w:rsid w:val="00CE4A1C"/>
    <w:rsid w:val="00CE78AE"/>
    <w:rsid w:val="00D02FCE"/>
    <w:rsid w:val="00D039F1"/>
    <w:rsid w:val="00D158C4"/>
    <w:rsid w:val="00D179A0"/>
    <w:rsid w:val="00D22239"/>
    <w:rsid w:val="00D226F7"/>
    <w:rsid w:val="00D23E1D"/>
    <w:rsid w:val="00D256CA"/>
    <w:rsid w:val="00D2758D"/>
    <w:rsid w:val="00D3335A"/>
    <w:rsid w:val="00D37768"/>
    <w:rsid w:val="00D4225D"/>
    <w:rsid w:val="00D42BDF"/>
    <w:rsid w:val="00D45640"/>
    <w:rsid w:val="00D73700"/>
    <w:rsid w:val="00D75178"/>
    <w:rsid w:val="00D753B8"/>
    <w:rsid w:val="00D75733"/>
    <w:rsid w:val="00DA0B06"/>
    <w:rsid w:val="00DA0C5E"/>
    <w:rsid w:val="00DA6DC8"/>
    <w:rsid w:val="00DB6EAC"/>
    <w:rsid w:val="00DB7A2C"/>
    <w:rsid w:val="00DC2DC4"/>
    <w:rsid w:val="00DC3B00"/>
    <w:rsid w:val="00DC72E4"/>
    <w:rsid w:val="00DD252D"/>
    <w:rsid w:val="00DD2DEA"/>
    <w:rsid w:val="00DF6326"/>
    <w:rsid w:val="00E05A82"/>
    <w:rsid w:val="00E10EC6"/>
    <w:rsid w:val="00E20931"/>
    <w:rsid w:val="00E27171"/>
    <w:rsid w:val="00E27927"/>
    <w:rsid w:val="00E32C42"/>
    <w:rsid w:val="00E351D8"/>
    <w:rsid w:val="00E41EB1"/>
    <w:rsid w:val="00E64613"/>
    <w:rsid w:val="00E66954"/>
    <w:rsid w:val="00E758DE"/>
    <w:rsid w:val="00E8071B"/>
    <w:rsid w:val="00E83615"/>
    <w:rsid w:val="00E83E8D"/>
    <w:rsid w:val="00E864E3"/>
    <w:rsid w:val="00E86891"/>
    <w:rsid w:val="00E96F58"/>
    <w:rsid w:val="00EB326B"/>
    <w:rsid w:val="00EB739B"/>
    <w:rsid w:val="00ED1ADD"/>
    <w:rsid w:val="00ED2878"/>
    <w:rsid w:val="00ED3D2A"/>
    <w:rsid w:val="00EE6C66"/>
    <w:rsid w:val="00EF274A"/>
    <w:rsid w:val="00EF7DFD"/>
    <w:rsid w:val="00F01726"/>
    <w:rsid w:val="00F1323A"/>
    <w:rsid w:val="00F16B87"/>
    <w:rsid w:val="00F253E2"/>
    <w:rsid w:val="00F26792"/>
    <w:rsid w:val="00F36450"/>
    <w:rsid w:val="00F40ADD"/>
    <w:rsid w:val="00F50510"/>
    <w:rsid w:val="00F51ACA"/>
    <w:rsid w:val="00F52941"/>
    <w:rsid w:val="00F61F15"/>
    <w:rsid w:val="00F6203C"/>
    <w:rsid w:val="00F651B0"/>
    <w:rsid w:val="00F65255"/>
    <w:rsid w:val="00F67B69"/>
    <w:rsid w:val="00F67F77"/>
    <w:rsid w:val="00F753F6"/>
    <w:rsid w:val="00F8482A"/>
    <w:rsid w:val="00FA3A76"/>
    <w:rsid w:val="00FA3DBD"/>
    <w:rsid w:val="00FA4450"/>
    <w:rsid w:val="00FB7E1E"/>
    <w:rsid w:val="00FC4C3D"/>
    <w:rsid w:val="00FE3CA6"/>
    <w:rsid w:val="00FE4355"/>
    <w:rsid w:val="00FE6129"/>
    <w:rsid w:val="00FE705A"/>
    <w:rsid w:val="00FF12EB"/>
    <w:rsid w:val="00FF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B83361"/>
  <w15:chartTrackingRefBased/>
  <w15:docId w15:val="{3E634F79-B1D3-4BA9-A865-797EB5B9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7" w:unhideWhenUsed="1" w:qFormat="1"/>
    <w:lsdException w:name="heading 3" w:semiHidden="1" w:uiPriority="7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52087B"/>
    <w:pPr>
      <w:spacing w:after="0" w:line="240" w:lineRule="auto"/>
    </w:pPr>
    <w:rPr>
      <w:rFonts w:ascii="Arial Narrow" w:eastAsia="Times New Roman" w:hAnsi="Arial Narrow" w:cs="Times New Roman"/>
      <w:sz w:val="23"/>
      <w:lang w:eastAsia="de-DE"/>
      <w14:ligatures w14:val="none"/>
    </w:rPr>
  </w:style>
  <w:style w:type="paragraph" w:styleId="berschrift1">
    <w:name w:val="heading 1"/>
    <w:aliases w:val="PLG * Überschrift 1"/>
    <w:basedOn w:val="Standard"/>
    <w:next w:val="PLGStandard"/>
    <w:link w:val="berschrift1Zchn"/>
    <w:uiPriority w:val="7"/>
    <w:qFormat/>
    <w:rsid w:val="00DC3B00"/>
    <w:pPr>
      <w:keepNext/>
      <w:keepLines/>
      <w:numPr>
        <w:numId w:val="1"/>
      </w:numPr>
      <w:spacing w:before="560" w:after="480" w:line="360" w:lineRule="atLeast"/>
      <w:outlineLvl w:val="0"/>
    </w:pPr>
    <w:rPr>
      <w:rFonts w:asciiTheme="majorHAnsi" w:eastAsiaTheme="majorEastAsia" w:hAnsiTheme="majorHAnsi" w:cstheme="majorBidi"/>
      <w:sz w:val="28"/>
      <w:szCs w:val="40"/>
    </w:rPr>
  </w:style>
  <w:style w:type="paragraph" w:styleId="berschrift2">
    <w:name w:val="heading 2"/>
    <w:aliases w:val="PLG * Überschrift 2"/>
    <w:basedOn w:val="Standard"/>
    <w:next w:val="PLGStandard"/>
    <w:link w:val="berschrift2Zchn"/>
    <w:uiPriority w:val="7"/>
    <w:qFormat/>
    <w:rsid w:val="003B6203"/>
    <w:pPr>
      <w:keepNext/>
      <w:keepLines/>
      <w:numPr>
        <w:ilvl w:val="1"/>
        <w:numId w:val="1"/>
      </w:numPr>
      <w:spacing w:before="560" w:after="480" w:line="360" w:lineRule="atLeast"/>
      <w:outlineLvl w:val="1"/>
    </w:pPr>
    <w:rPr>
      <w:rFonts w:asciiTheme="majorHAnsi" w:eastAsiaTheme="majorEastAsia" w:hAnsiTheme="majorHAnsi" w:cstheme="majorBidi"/>
      <w:sz w:val="28"/>
      <w:szCs w:val="32"/>
    </w:rPr>
  </w:style>
  <w:style w:type="paragraph" w:styleId="berschrift3">
    <w:name w:val="heading 3"/>
    <w:aliases w:val="PLG * Überschrift 3"/>
    <w:basedOn w:val="Standard"/>
    <w:next w:val="PLGStandard"/>
    <w:link w:val="berschrift3Zchn"/>
    <w:uiPriority w:val="7"/>
    <w:qFormat/>
    <w:rsid w:val="003B6203"/>
    <w:pPr>
      <w:keepNext/>
      <w:keepLines/>
      <w:numPr>
        <w:ilvl w:val="2"/>
        <w:numId w:val="1"/>
      </w:numPr>
      <w:spacing w:before="560" w:after="360" w:line="360" w:lineRule="atLeast"/>
      <w:outlineLvl w:val="2"/>
    </w:pPr>
    <w:rPr>
      <w:rFonts w:asciiTheme="majorHAnsi" w:eastAsiaTheme="majorEastAsia" w:hAnsiTheme="majorHAnsi" w:cstheme="majorBidi"/>
      <w:sz w:val="28"/>
      <w:szCs w:val="28"/>
    </w:rPr>
  </w:style>
  <w:style w:type="paragraph" w:styleId="berschrift4">
    <w:name w:val="heading 4"/>
    <w:aliases w:val="PLG * Überschrift 4"/>
    <w:basedOn w:val="Standard"/>
    <w:next w:val="PLGStandard"/>
    <w:link w:val="berschrift4Zchn"/>
    <w:uiPriority w:val="7"/>
    <w:qFormat/>
    <w:rsid w:val="00067A69"/>
    <w:pPr>
      <w:keepNext/>
      <w:keepLines/>
      <w:numPr>
        <w:ilvl w:val="3"/>
        <w:numId w:val="1"/>
      </w:numPr>
      <w:spacing w:before="560" w:after="120"/>
      <w:outlineLvl w:val="3"/>
    </w:pPr>
    <w:rPr>
      <w:rFonts w:eastAsiaTheme="majorEastAsia" w:cstheme="majorBidi"/>
      <w:iCs/>
      <w:sz w:val="28"/>
    </w:rPr>
  </w:style>
  <w:style w:type="paragraph" w:styleId="berschrift5">
    <w:name w:val="heading 5"/>
    <w:aliases w:val="PLG * Überschrift 5"/>
    <w:basedOn w:val="Standard"/>
    <w:next w:val="PLGStandard"/>
    <w:link w:val="berschrift5Zchn"/>
    <w:uiPriority w:val="7"/>
    <w:qFormat/>
    <w:rsid w:val="00067A69"/>
    <w:pPr>
      <w:keepNext/>
      <w:keepLines/>
      <w:numPr>
        <w:ilvl w:val="4"/>
        <w:numId w:val="1"/>
      </w:numPr>
      <w:spacing w:before="560" w:after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14"/>
    <w:semiHidden/>
    <w:qFormat/>
    <w:rsid w:val="00630231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14"/>
    <w:semiHidden/>
    <w:qFormat/>
    <w:rsid w:val="00630231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14"/>
    <w:semiHidden/>
    <w:qFormat/>
    <w:rsid w:val="00630231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14"/>
    <w:semiHidden/>
    <w:unhideWhenUsed/>
    <w:qFormat/>
    <w:rsid w:val="00630231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PLG * Überschrift 1 Zchn"/>
    <w:basedOn w:val="Absatz-Standardschriftart"/>
    <w:link w:val="berschrift1"/>
    <w:uiPriority w:val="7"/>
    <w:rsid w:val="00E32C42"/>
    <w:rPr>
      <w:rFonts w:asciiTheme="majorHAnsi" w:eastAsiaTheme="majorEastAsia" w:hAnsiTheme="majorHAnsi" w:cstheme="majorBidi"/>
      <w:sz w:val="28"/>
      <w:szCs w:val="40"/>
    </w:rPr>
  </w:style>
  <w:style w:type="character" w:customStyle="1" w:styleId="berschrift2Zchn">
    <w:name w:val="Überschrift 2 Zchn"/>
    <w:aliases w:val="PLG * Überschrift 2 Zchn"/>
    <w:basedOn w:val="Absatz-Standardschriftart"/>
    <w:link w:val="berschrift2"/>
    <w:uiPriority w:val="7"/>
    <w:rsid w:val="00E32C42"/>
    <w:rPr>
      <w:rFonts w:asciiTheme="majorHAnsi" w:eastAsiaTheme="majorEastAsia" w:hAnsiTheme="majorHAnsi" w:cstheme="majorBidi"/>
      <w:sz w:val="28"/>
      <w:szCs w:val="32"/>
    </w:rPr>
  </w:style>
  <w:style w:type="character" w:customStyle="1" w:styleId="berschrift3Zchn">
    <w:name w:val="Überschrift 3 Zchn"/>
    <w:aliases w:val="PLG * Überschrift 3 Zchn"/>
    <w:basedOn w:val="Absatz-Standardschriftart"/>
    <w:link w:val="berschrift3"/>
    <w:uiPriority w:val="7"/>
    <w:rsid w:val="00E32C42"/>
    <w:rPr>
      <w:rFonts w:asciiTheme="majorHAnsi" w:eastAsiaTheme="majorEastAsia" w:hAnsiTheme="majorHAnsi" w:cstheme="majorBidi"/>
      <w:sz w:val="28"/>
      <w:szCs w:val="28"/>
    </w:rPr>
  </w:style>
  <w:style w:type="character" w:customStyle="1" w:styleId="berschrift4Zchn">
    <w:name w:val="Überschrift 4 Zchn"/>
    <w:aliases w:val="PLG * Überschrift 4 Zchn"/>
    <w:basedOn w:val="Absatz-Standardschriftart"/>
    <w:link w:val="berschrift4"/>
    <w:uiPriority w:val="7"/>
    <w:rsid w:val="00E32C42"/>
    <w:rPr>
      <w:rFonts w:eastAsiaTheme="majorEastAsia" w:cstheme="majorBidi"/>
      <w:iCs/>
      <w:sz w:val="28"/>
    </w:rPr>
  </w:style>
  <w:style w:type="character" w:customStyle="1" w:styleId="berschrift5Zchn">
    <w:name w:val="Überschrift 5 Zchn"/>
    <w:aliases w:val="PLG * Überschrift 5 Zchn"/>
    <w:basedOn w:val="Absatz-Standardschriftart"/>
    <w:link w:val="berschrift5"/>
    <w:uiPriority w:val="7"/>
    <w:rsid w:val="00E32C42"/>
    <w:rPr>
      <w:rFonts w:asciiTheme="majorHAnsi" w:eastAsiaTheme="majorEastAsia" w:hAnsiTheme="majorHAnsi" w:cstheme="majorBidi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14"/>
    <w:semiHidden/>
    <w:rsid w:val="00E32C42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14"/>
    <w:semiHidden/>
    <w:rsid w:val="00E32C42"/>
    <w:rPr>
      <w:rFonts w:eastAsiaTheme="majorEastAsia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14"/>
    <w:semiHidden/>
    <w:rsid w:val="00E32C42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14"/>
    <w:semiHidden/>
    <w:rsid w:val="00E32C42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aliases w:val="PLG * Titel | Deckblatt"/>
    <w:basedOn w:val="Standard"/>
    <w:link w:val="TitelZchn"/>
    <w:uiPriority w:val="9"/>
    <w:semiHidden/>
    <w:qFormat/>
    <w:rsid w:val="00FE3CA6"/>
    <w:pPr>
      <w:spacing w:before="360"/>
      <w:ind w:left="-709"/>
      <w:contextualSpacing/>
    </w:pPr>
    <w:rPr>
      <w:rFonts w:eastAsiaTheme="majorEastAsia" w:cstheme="majorBidi"/>
      <w:color w:val="D8F6F1"/>
      <w:kern w:val="28"/>
      <w:sz w:val="60"/>
      <w:szCs w:val="60"/>
    </w:rPr>
  </w:style>
  <w:style w:type="character" w:customStyle="1" w:styleId="TitelZchn">
    <w:name w:val="Titel Zchn"/>
    <w:aliases w:val="PLG * Titel | Deckblatt Zchn"/>
    <w:basedOn w:val="Absatz-Standardschriftart"/>
    <w:link w:val="Titel"/>
    <w:uiPriority w:val="9"/>
    <w:semiHidden/>
    <w:rsid w:val="00F51ACA"/>
    <w:rPr>
      <w:rFonts w:eastAsiaTheme="majorEastAsia" w:cstheme="majorBidi"/>
      <w:color w:val="D8F6F1"/>
      <w:kern w:val="28"/>
      <w:sz w:val="60"/>
      <w:szCs w:val="60"/>
    </w:rPr>
  </w:style>
  <w:style w:type="paragraph" w:styleId="Untertitel">
    <w:name w:val="Subtitle"/>
    <w:aliases w:val="PLG * Titel klein | Deckblatt"/>
    <w:basedOn w:val="Standard"/>
    <w:link w:val="UntertitelZchn"/>
    <w:uiPriority w:val="9"/>
    <w:semiHidden/>
    <w:qFormat/>
    <w:rsid w:val="00FE3CA6"/>
    <w:pPr>
      <w:numPr>
        <w:ilvl w:val="1"/>
      </w:numPr>
      <w:tabs>
        <w:tab w:val="right" w:pos="7766"/>
      </w:tabs>
      <w:spacing w:before="6900"/>
      <w:ind w:left="-709"/>
      <w:contextualSpacing/>
    </w:pPr>
    <w:rPr>
      <w:rFonts w:eastAsiaTheme="majorEastAsia" w:cstheme="majorBidi"/>
      <w:color w:val="D8F6F1"/>
      <w:sz w:val="32"/>
      <w:szCs w:val="32"/>
    </w:rPr>
  </w:style>
  <w:style w:type="character" w:customStyle="1" w:styleId="UntertitelZchn">
    <w:name w:val="Untertitel Zchn"/>
    <w:aliases w:val="PLG * Titel klein | Deckblatt Zchn"/>
    <w:basedOn w:val="Absatz-Standardschriftart"/>
    <w:link w:val="Untertitel"/>
    <w:uiPriority w:val="9"/>
    <w:semiHidden/>
    <w:rsid w:val="00F51ACA"/>
    <w:rPr>
      <w:rFonts w:eastAsiaTheme="majorEastAsia" w:cstheme="majorBidi"/>
      <w:color w:val="D8F6F1"/>
      <w:sz w:val="32"/>
      <w:szCs w:val="32"/>
    </w:rPr>
  </w:style>
  <w:style w:type="paragraph" w:styleId="Zitat">
    <w:name w:val="Quote"/>
    <w:aliases w:val="PLG * Zitat"/>
    <w:basedOn w:val="Standard"/>
    <w:next w:val="Standard"/>
    <w:link w:val="ZitatZchn"/>
    <w:uiPriority w:val="13"/>
    <w:qFormat/>
    <w:rsid w:val="00696ECC"/>
    <w:pPr>
      <w:spacing w:before="600" w:after="60" w:line="360" w:lineRule="atLeast"/>
      <w:ind w:left="1985"/>
      <w:contextualSpacing/>
    </w:pPr>
    <w:rPr>
      <w:iCs/>
      <w:sz w:val="28"/>
    </w:rPr>
  </w:style>
  <w:style w:type="character" w:customStyle="1" w:styleId="ZitatZchn">
    <w:name w:val="Zitat Zchn"/>
    <w:aliases w:val="PLG * Zitat Zchn"/>
    <w:basedOn w:val="Absatz-Standardschriftart"/>
    <w:link w:val="Zitat"/>
    <w:uiPriority w:val="13"/>
    <w:rsid w:val="00157A87"/>
    <w:rPr>
      <w:iCs/>
      <w:sz w:val="28"/>
    </w:rPr>
  </w:style>
  <w:style w:type="paragraph" w:styleId="Listenabsatz">
    <w:name w:val="List Paragraph"/>
    <w:aliases w:val="PLG * Auflistung"/>
    <w:basedOn w:val="Standard"/>
    <w:uiPriority w:val="2"/>
    <w:qFormat/>
    <w:rsid w:val="004145BE"/>
    <w:pPr>
      <w:numPr>
        <w:numId w:val="2"/>
      </w:numPr>
      <w:tabs>
        <w:tab w:val="left" w:pos="397"/>
        <w:tab w:val="left" w:pos="794"/>
        <w:tab w:val="left" w:pos="1191"/>
        <w:tab w:val="left" w:pos="1588"/>
        <w:tab w:val="right" w:pos="7768"/>
      </w:tabs>
      <w:spacing w:after="280" w:line="280" w:lineRule="atLeast"/>
      <w:contextualSpacing/>
    </w:pPr>
    <w:rPr>
      <w:rFonts w:asciiTheme="minorHAnsi" w:eastAsiaTheme="minorHAnsi" w:hAnsiTheme="minorHAnsi" w:cstheme="minorBidi"/>
      <w:sz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semiHidden/>
    <w:qFormat/>
    <w:rsid w:val="00630231"/>
    <w:rPr>
      <w:i/>
      <w:iCs/>
      <w:color w:val="BD2501" w:themeColor="accent1" w:themeShade="B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172F8"/>
    <w:rPr>
      <w:color w:val="605E5C"/>
      <w:shd w:val="clear" w:color="auto" w:fill="E1DFDD"/>
    </w:rPr>
  </w:style>
  <w:style w:type="character" w:styleId="IntensiverVerweis">
    <w:name w:val="Intense Reference"/>
    <w:basedOn w:val="Absatz-Standardschriftart"/>
    <w:uiPriority w:val="32"/>
    <w:semiHidden/>
    <w:qFormat/>
    <w:rsid w:val="00630231"/>
    <w:rPr>
      <w:b/>
      <w:bCs/>
      <w:smallCaps/>
      <w:color w:val="BD2501" w:themeColor="accent1" w:themeShade="BF"/>
      <w:spacing w:val="5"/>
    </w:rPr>
  </w:style>
  <w:style w:type="paragraph" w:styleId="Kopfzeile">
    <w:name w:val="header"/>
    <w:basedOn w:val="Standard"/>
    <w:link w:val="KopfzeileZchn"/>
    <w:unhideWhenUsed/>
    <w:rsid w:val="00827C1F"/>
    <w:rPr>
      <w:sz w:val="8"/>
    </w:rPr>
  </w:style>
  <w:style w:type="character" w:customStyle="1" w:styleId="KopfzeileZchn">
    <w:name w:val="Kopfzeile Zchn"/>
    <w:basedOn w:val="Absatz-Standardschriftart"/>
    <w:link w:val="Kopfzeile"/>
    <w:rsid w:val="006A638B"/>
    <w:rPr>
      <w:sz w:val="8"/>
    </w:rPr>
  </w:style>
  <w:style w:type="paragraph" w:styleId="Fuzeile">
    <w:name w:val="footer"/>
    <w:basedOn w:val="Standard"/>
    <w:link w:val="FuzeileZchn"/>
    <w:uiPriority w:val="99"/>
    <w:unhideWhenUsed/>
    <w:rsid w:val="008941EC"/>
    <w:pPr>
      <w:tabs>
        <w:tab w:val="center" w:pos="4536"/>
      </w:tabs>
      <w:ind w:right="-2268"/>
      <w:jc w:val="right"/>
    </w:pPr>
    <w:rPr>
      <w:noProof/>
      <w:color w:val="89A5A0"/>
    </w:rPr>
  </w:style>
  <w:style w:type="character" w:customStyle="1" w:styleId="FuzeileZchn">
    <w:name w:val="Fußzeile Zchn"/>
    <w:basedOn w:val="Absatz-Standardschriftart"/>
    <w:link w:val="Fuzeile"/>
    <w:uiPriority w:val="99"/>
    <w:rsid w:val="008941EC"/>
    <w:rPr>
      <w:noProof/>
      <w:color w:val="89A5A0"/>
      <w:sz w:val="22"/>
    </w:rPr>
  </w:style>
  <w:style w:type="character" w:styleId="Hervorhebung">
    <w:name w:val="Emphasis"/>
    <w:aliases w:val="PLG * Hervorhebung | rot"/>
    <w:basedOn w:val="Absatz-Standardschriftart"/>
    <w:uiPriority w:val="2"/>
    <w:qFormat/>
    <w:rsid w:val="003B6203"/>
    <w:rPr>
      <w:i w:val="0"/>
      <w:iCs/>
      <w:color w:val="ED0232" w:themeColor="text2"/>
    </w:rPr>
  </w:style>
  <w:style w:type="paragraph" w:customStyle="1" w:styleId="PLGZitatQuelle">
    <w:name w:val="PLG * Zitat Quelle"/>
    <w:basedOn w:val="Standard"/>
    <w:uiPriority w:val="13"/>
    <w:qFormat/>
    <w:rsid w:val="00F8482A"/>
    <w:pPr>
      <w:spacing w:after="560"/>
      <w:ind w:left="1985"/>
      <w:contextualSpacing/>
    </w:pPr>
    <w:rPr>
      <w:sz w:val="17"/>
      <w:szCs w:val="17"/>
    </w:rPr>
  </w:style>
  <w:style w:type="paragraph" w:customStyle="1" w:styleId="PLGBildtitel">
    <w:name w:val="PLG * Bildtitel"/>
    <w:basedOn w:val="Standard"/>
    <w:next w:val="PLGStandard"/>
    <w:uiPriority w:val="1"/>
    <w:qFormat/>
    <w:rsid w:val="003B2580"/>
    <w:pPr>
      <w:numPr>
        <w:numId w:val="5"/>
      </w:numPr>
      <w:spacing w:before="120" w:after="440" w:line="200" w:lineRule="atLeast"/>
      <w:ind w:left="0" w:firstLine="0"/>
      <w:contextualSpacing/>
    </w:pPr>
    <w:rPr>
      <w:sz w:val="17"/>
    </w:rPr>
  </w:style>
  <w:style w:type="table" w:styleId="Tabellenraster">
    <w:name w:val="Table Grid"/>
    <w:aliases w:val="Tabellengitternetz,Plg-Tabelle"/>
    <w:basedOn w:val="NormaleTabelle"/>
    <w:rsid w:val="00F62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636ECF"/>
    <w:rPr>
      <w:color w:val="000000" w:themeColor="hyperlink"/>
      <w:u w:val="single"/>
    </w:rPr>
  </w:style>
  <w:style w:type="table" w:customStyle="1" w:styleId="Planergemeinschaft">
    <w:name w:val="Planergemeinschaft"/>
    <w:basedOn w:val="NormaleTabelle"/>
    <w:uiPriority w:val="99"/>
    <w:rsid w:val="00DC72E4"/>
    <w:pPr>
      <w:spacing w:after="0" w:line="240" w:lineRule="auto"/>
    </w:pPr>
    <w:rPr>
      <w:sz w:val="20"/>
    </w:rPr>
    <w:tblPr>
      <w:tblBorders>
        <w:bottom w:val="single" w:sz="2" w:space="0" w:color="auto"/>
        <w:insideH w:val="single" w:sz="2" w:space="0" w:color="auto"/>
      </w:tblBorders>
      <w:tblCellMar>
        <w:top w:w="23" w:type="dxa"/>
        <w:left w:w="0" w:type="dxa"/>
        <w:bottom w:w="23" w:type="dxa"/>
        <w:right w:w="0" w:type="dxa"/>
      </w:tblCellMar>
    </w:tblPr>
    <w:tblStylePr w:type="firstRow">
      <w:tblPr/>
      <w:tcPr>
        <w:tcMar>
          <w:top w:w="227" w:type="dxa"/>
          <w:left w:w="0" w:type="nil"/>
          <w:bottom w:w="113" w:type="dxa"/>
          <w:right w:w="0" w:type="nil"/>
        </w:tcMar>
      </w:tcPr>
    </w:tblStylePr>
  </w:style>
  <w:style w:type="paragraph" w:styleId="Beschriftung">
    <w:name w:val="caption"/>
    <w:aliases w:val="PLG * Tabelle Überschrift"/>
    <w:basedOn w:val="Standard"/>
    <w:next w:val="Standard"/>
    <w:uiPriority w:val="3"/>
    <w:qFormat/>
    <w:rsid w:val="00C14EC1"/>
    <w:pPr>
      <w:numPr>
        <w:numId w:val="7"/>
      </w:numPr>
      <w:spacing w:before="560" w:after="480" w:line="360" w:lineRule="atLeast"/>
    </w:pPr>
    <w:rPr>
      <w:sz w:val="28"/>
      <w:szCs w:val="28"/>
    </w:rPr>
  </w:style>
  <w:style w:type="table" w:styleId="TabellemithellemGitternetz">
    <w:name w:val="Grid Table Light"/>
    <w:basedOn w:val="NormaleTabelle"/>
    <w:uiPriority w:val="40"/>
    <w:rsid w:val="00F67F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LGTabelleHeader7pt">
    <w:name w:val="PLG * Tabelle Header 7pt"/>
    <w:basedOn w:val="Standard"/>
    <w:uiPriority w:val="4"/>
    <w:qFormat/>
    <w:rsid w:val="00BB4165"/>
    <w:rPr>
      <w:sz w:val="14"/>
    </w:rPr>
  </w:style>
  <w:style w:type="paragraph" w:customStyle="1" w:styleId="PLGTabelleText10pt">
    <w:name w:val="PLG * Tabelle Text 10pt"/>
    <w:basedOn w:val="Standard"/>
    <w:uiPriority w:val="4"/>
    <w:qFormat/>
    <w:rsid w:val="00FE6129"/>
    <w:rPr>
      <w:sz w:val="20"/>
    </w:rPr>
  </w:style>
  <w:style w:type="table" w:customStyle="1" w:styleId="PLGTabelle">
    <w:name w:val="PLG Tabelle"/>
    <w:basedOn w:val="NormaleTabelle"/>
    <w:uiPriority w:val="99"/>
    <w:rsid w:val="00412DFA"/>
    <w:pPr>
      <w:spacing w:after="0" w:line="240" w:lineRule="auto"/>
    </w:pPr>
    <w:rPr>
      <w:sz w:val="20"/>
    </w:rPr>
    <w:tblPr>
      <w:tblBorders>
        <w:bottom w:val="single" w:sz="2" w:space="0" w:color="auto"/>
        <w:insideH w:val="single" w:sz="2" w:space="0" w:color="auto"/>
      </w:tblBorders>
      <w:tblCellMar>
        <w:top w:w="113" w:type="dxa"/>
        <w:left w:w="0" w:type="dxa"/>
        <w:bottom w:w="113" w:type="dxa"/>
        <w:right w:w="227" w:type="dxa"/>
      </w:tblCellMar>
    </w:tblPr>
    <w:tblStylePr w:type="firstRow">
      <w:rPr>
        <w:rFonts w:asciiTheme="majorHAnsi" w:hAnsiTheme="majorHAnsi"/>
        <w:sz w:val="20"/>
      </w:rPr>
      <w:tblPr/>
      <w:tcPr>
        <w:tcMar>
          <w:top w:w="227" w:type="dxa"/>
          <w:left w:w="0" w:type="nil"/>
          <w:bottom w:w="113" w:type="dxa"/>
          <w:right w:w="0" w:type="nil"/>
        </w:tcMar>
      </w:tcPr>
    </w:tblStylePr>
    <w:tblStylePr w:type="lastRow">
      <w:rPr>
        <w:rFonts w:asciiTheme="minorHAnsi" w:hAnsiTheme="minorHAnsi"/>
        <w:sz w:val="20"/>
      </w:rPr>
    </w:tblStylePr>
  </w:style>
  <w:style w:type="paragraph" w:customStyle="1" w:styleId="PLGStandard">
    <w:name w:val="PLG * Standard"/>
    <w:basedOn w:val="Standard"/>
    <w:uiPriority w:val="1"/>
    <w:qFormat/>
    <w:rsid w:val="00263070"/>
    <w:pPr>
      <w:tabs>
        <w:tab w:val="left" w:pos="397"/>
        <w:tab w:val="left" w:pos="794"/>
        <w:tab w:val="left" w:pos="1985"/>
        <w:tab w:val="right" w:pos="9356"/>
      </w:tabs>
      <w:spacing w:after="280" w:line="280" w:lineRule="atLeast"/>
      <w:jc w:val="both"/>
    </w:pPr>
    <w:rPr>
      <w:rFonts w:asciiTheme="minorHAnsi" w:eastAsiaTheme="minorHAnsi" w:hAnsiTheme="minorHAnsi" w:cstheme="minorBidi"/>
      <w:sz w:val="22"/>
      <w:lang w:eastAsia="en-US"/>
      <w14:ligatures w14:val="standardContextual"/>
    </w:rPr>
  </w:style>
  <w:style w:type="paragraph" w:customStyle="1" w:styleId="PLGTabelleAnmerkungklein">
    <w:name w:val="PLG * Tabelle Anmerkung klein"/>
    <w:basedOn w:val="PLGStandard"/>
    <w:next w:val="PLGStandard"/>
    <w:uiPriority w:val="6"/>
    <w:semiHidden/>
    <w:qFormat/>
    <w:rsid w:val="008E37DD"/>
    <w:pPr>
      <w:spacing w:before="120" w:after="440" w:line="200" w:lineRule="atLeast"/>
    </w:pPr>
    <w:rPr>
      <w:sz w:val="14"/>
      <w:szCs w:val="14"/>
    </w:rPr>
  </w:style>
  <w:style w:type="paragraph" w:styleId="Funotentext">
    <w:name w:val="footnote text"/>
    <w:basedOn w:val="Standard"/>
    <w:link w:val="FunotentextZchn"/>
    <w:uiPriority w:val="99"/>
    <w:unhideWhenUsed/>
    <w:rsid w:val="00E27927"/>
    <w:pPr>
      <w:tabs>
        <w:tab w:val="left" w:pos="284"/>
        <w:tab w:val="left" w:pos="567"/>
        <w:tab w:val="left" w:pos="851"/>
      </w:tabs>
      <w:ind w:left="284" w:hanging="284"/>
    </w:pPr>
    <w:rPr>
      <w:sz w:val="17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27927"/>
    <w:rPr>
      <w:sz w:val="17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F3756"/>
    <w:rPr>
      <w:vertAlign w:val="superscript"/>
    </w:rPr>
  </w:style>
  <w:style w:type="paragraph" w:styleId="Verzeichnis5">
    <w:name w:val="toc 5"/>
    <w:basedOn w:val="Standard"/>
    <w:next w:val="Standard"/>
    <w:autoRedefine/>
    <w:uiPriority w:val="39"/>
    <w:semiHidden/>
    <w:rsid w:val="005F4DB0"/>
    <w:pPr>
      <w:spacing w:after="100"/>
      <w:ind w:left="880"/>
    </w:pPr>
  </w:style>
  <w:style w:type="paragraph" w:customStyle="1" w:styleId="PLGStandardkleinProtokoll">
    <w:name w:val="PLG * Standard klein | Protokoll"/>
    <w:basedOn w:val="Standard"/>
    <w:uiPriority w:val="1"/>
    <w:qFormat/>
    <w:rsid w:val="00D158C4"/>
    <w:pPr>
      <w:tabs>
        <w:tab w:val="right" w:pos="7711"/>
        <w:tab w:val="right" w:pos="9639"/>
      </w:tabs>
      <w:spacing w:after="280"/>
    </w:pPr>
    <w:rPr>
      <w:rFonts w:asciiTheme="majorHAnsi" w:hAnsiTheme="majorHAnsi" w:cstheme="majorHAnsi"/>
      <w:sz w:val="17"/>
      <w:szCs w:val="20"/>
      <w:vertAlign w:val="subscript"/>
    </w:rPr>
  </w:style>
  <w:style w:type="paragraph" w:customStyle="1" w:styleId="PLGTabelleAuflistung">
    <w:name w:val="PLG * Tabelle Auflistung"/>
    <w:basedOn w:val="Listenabsatz"/>
    <w:uiPriority w:val="5"/>
    <w:semiHidden/>
    <w:qFormat/>
    <w:rsid w:val="002C6313"/>
    <w:pPr>
      <w:spacing w:after="80"/>
      <w:ind w:left="284" w:hanging="284"/>
      <w:contextualSpacing w:val="0"/>
    </w:pPr>
    <w:rPr>
      <w:sz w:val="20"/>
      <w:szCs w:val="20"/>
    </w:rPr>
  </w:style>
  <w:style w:type="paragraph" w:customStyle="1" w:styleId="Default">
    <w:name w:val="Default"/>
    <w:semiHidden/>
    <w:rsid w:val="00715F8B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lang w:eastAsia="de-DE"/>
      <w14:ligatures w14:val="none"/>
    </w:rPr>
  </w:style>
  <w:style w:type="table" w:customStyle="1" w:styleId="PlanungsgemeinschaftmitBild">
    <w:name w:val="Planungsgemeinschaft mit Bild"/>
    <w:basedOn w:val="NormaleTabelle"/>
    <w:uiPriority w:val="99"/>
    <w:rsid w:val="006073E4"/>
    <w:pPr>
      <w:spacing w:after="0" w:line="240" w:lineRule="auto"/>
    </w:pPr>
    <w:rPr>
      <w:sz w:val="20"/>
    </w:rPr>
    <w:tblPr>
      <w:tblBorders>
        <w:bottom w:val="single" w:sz="2" w:space="0" w:color="auto"/>
        <w:insideH w:val="single" w:sz="2" w:space="0" w:color="auto"/>
      </w:tblBorders>
      <w:tblCellMar>
        <w:top w:w="113" w:type="dxa"/>
        <w:left w:w="0" w:type="dxa"/>
        <w:bottom w:w="113" w:type="dxa"/>
        <w:right w:w="0" w:type="dxa"/>
      </w:tblCellMar>
    </w:tblPr>
    <w:tblStylePr w:type="firstRow">
      <w:tblPr/>
      <w:tcPr>
        <w:tcMar>
          <w:top w:w="227" w:type="dxa"/>
          <w:left w:w="0" w:type="nil"/>
          <w:bottom w:w="113" w:type="dxa"/>
          <w:right w:w="0" w:type="nil"/>
        </w:tcMar>
      </w:tcPr>
    </w:tblStylePr>
  </w:style>
  <w:style w:type="paragraph" w:customStyle="1" w:styleId="PLGStandardgro">
    <w:name w:val="PLG * Standard groß"/>
    <w:basedOn w:val="PLGStandard"/>
    <w:uiPriority w:val="1"/>
    <w:qFormat/>
    <w:rsid w:val="005F7B63"/>
    <w:pPr>
      <w:keepNext/>
      <w:spacing w:before="560" w:after="120"/>
    </w:pPr>
    <w:rPr>
      <w:rFonts w:asciiTheme="majorHAnsi" w:hAnsiTheme="majorHAnsi" w:cstheme="majorHAnsi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774F6B"/>
    <w:pPr>
      <w:tabs>
        <w:tab w:val="left" w:pos="1985"/>
        <w:tab w:val="right" w:pos="9344"/>
      </w:tabs>
      <w:spacing w:after="100"/>
    </w:pPr>
    <w:rPr>
      <w:rFonts w:eastAsiaTheme="minorEastAsia"/>
      <w:noProof/>
      <w:kern w:val="2"/>
    </w:rPr>
  </w:style>
  <w:style w:type="paragraph" w:customStyle="1" w:styleId="PLGberschriftrot28pt">
    <w:name w:val="PLG * Überschrift rot (28 pt)"/>
    <w:basedOn w:val="PLGStandardgro"/>
    <w:next w:val="PLGStandard"/>
    <w:qFormat/>
    <w:rsid w:val="00200353"/>
    <w:pPr>
      <w:spacing w:before="0" w:after="240"/>
    </w:pPr>
    <w:rPr>
      <w:color w:val="ED0232" w:themeColor="text2"/>
      <w:sz w:val="56"/>
      <w:szCs w:val="56"/>
    </w:rPr>
  </w:style>
  <w:style w:type="character" w:styleId="Kommentarzeichen">
    <w:name w:val="annotation reference"/>
    <w:basedOn w:val="Absatz-Standardschriftart"/>
    <w:uiPriority w:val="99"/>
    <w:rsid w:val="00070F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070FE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70FEF"/>
    <w:rPr>
      <w:rFonts w:ascii="Arial Narrow" w:eastAsia="Times New Roman" w:hAnsi="Arial Narrow" w:cs="Times New Roman"/>
      <w:sz w:val="20"/>
      <w:szCs w:val="20"/>
      <w:lang w:eastAsia="de-DE"/>
      <w14:ligatures w14:val="none"/>
    </w:rPr>
  </w:style>
  <w:style w:type="paragraph" w:customStyle="1" w:styleId="PlgFlietext01">
    <w:name w:val="Plg_Fließtext_01"/>
    <w:basedOn w:val="Standard"/>
    <w:qFormat/>
    <w:rsid w:val="00EB739B"/>
    <w:pPr>
      <w:tabs>
        <w:tab w:val="left" w:pos="284"/>
        <w:tab w:val="left" w:pos="68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right" w:pos="6521"/>
        <w:tab w:val="right" w:pos="9072"/>
      </w:tabs>
      <w:spacing w:after="80" w:line="280" w:lineRule="exact"/>
      <w:jc w:val="both"/>
    </w:pPr>
    <w:rPr>
      <w:szCs w:val="22"/>
    </w:rPr>
  </w:style>
  <w:style w:type="paragraph" w:customStyle="1" w:styleId="PlgHeadline01">
    <w:name w:val="Plg_Headline_01"/>
    <w:basedOn w:val="Standard"/>
    <w:next w:val="PlgFlietext01"/>
    <w:qFormat/>
    <w:rsid w:val="00EB739B"/>
    <w:pPr>
      <w:tabs>
        <w:tab w:val="num" w:pos="68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right" w:pos="6521"/>
        <w:tab w:val="right" w:pos="9072"/>
      </w:tabs>
      <w:spacing w:after="40" w:line="320" w:lineRule="exact"/>
      <w:ind w:left="680" w:hanging="680"/>
      <w:jc w:val="both"/>
    </w:pPr>
    <w:rPr>
      <w:sz w:val="26"/>
      <w:szCs w:val="26"/>
    </w:rPr>
  </w:style>
  <w:style w:type="paragraph" w:customStyle="1" w:styleId="PlgHeadline01ohne-Nr">
    <w:name w:val="Plg_Headline_01 ohne-Nr"/>
    <w:basedOn w:val="Standard"/>
    <w:next w:val="PlgFlietext01"/>
    <w:qFormat/>
    <w:rsid w:val="00EB739B"/>
    <w:pPr>
      <w:tabs>
        <w:tab w:val="left" w:pos="68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right" w:pos="6521"/>
        <w:tab w:val="right" w:pos="9072"/>
      </w:tabs>
      <w:spacing w:after="80" w:line="280" w:lineRule="exact"/>
      <w:jc w:val="both"/>
    </w:pPr>
    <w:rPr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M-Helle-Mitte@planergemeinschaft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M-Helle-Mitte@planergemeinschaft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TM-Helle-Mitte@planergemeinschaft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M-Helle-Mitte@planergemeinschaft.de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MSWord\PLG_Allg_Text.dotx" TargetMode="External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ysClr val="windowText" lastClr="000000"/>
      </a:dk1>
      <a:lt1>
        <a:sysClr val="window" lastClr="FFFFFF"/>
      </a:lt1>
      <a:dk2>
        <a:srgbClr val="ED0232"/>
      </a:dk2>
      <a:lt2>
        <a:srgbClr val="8E0018"/>
      </a:lt2>
      <a:accent1>
        <a:srgbClr val="FD3302"/>
      </a:accent1>
      <a:accent2>
        <a:srgbClr val="FFC534"/>
      </a:accent2>
      <a:accent3>
        <a:srgbClr val="EDEC02"/>
      </a:accent3>
      <a:accent4>
        <a:srgbClr val="00B25A"/>
      </a:accent4>
      <a:accent5>
        <a:srgbClr val="FF34D3"/>
      </a:accent5>
      <a:accent6>
        <a:srgbClr val="346EF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2"/>
          </a:solidFill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red 600">
      <a:srgbClr val="0E0018"/>
    </a:custClr>
    <a:custClr name="red 300">
      <a:srgbClr val="FD3302"/>
    </a:custClr>
    <a:custClr name="orange 400">
      <a:srgbClr val="FD6502"/>
    </a:custClr>
    <a:custClr name="orange 300">
      <a:srgbClr val="FD9A07"/>
    </a:custClr>
    <a:custClr name="orange 200">
      <a:srgbClr val="FFC534"/>
    </a:custClr>
    <a:custClr name="yellow 100">
      <a:srgbClr val="EDEC02"/>
    </a:custClr>
    <a:custClr name="green 200">
      <a:srgbClr val="BFFF34"/>
    </a:custClr>
    <a:custClr name="green 400">
      <a:srgbClr val="25FC50"/>
    </a:custClr>
    <a:custClr name="green 600">
      <a:srgbClr val="43D21F"/>
    </a:custClr>
    <a:custClr name="green 800">
      <a:srgbClr val="00B25A"/>
    </a:custClr>
    <a:custClr name="turquoise 200">
      <a:srgbClr val="02EDBD"/>
    </a:custClr>
    <a:custClr name="blue 400">
      <a:srgbClr val="346EFF"/>
    </a:custClr>
    <a:custClr name="blue 700">
      <a:srgbClr val="0100B8"/>
    </a:custClr>
    <a:custClr name="magenta 200">
      <a:srgbClr val="FF34D3"/>
    </a:custClr>
    <a:custClr name="magenta 400">
      <a:srgbClr val="ED0290"/>
    </a:custClr>
    <a:custClr>
      <a:srgbClr val="FFBCB8"/>
    </a:custClr>
    <a:custClr>
      <a:srgbClr val="89A5A0"/>
    </a:custClr>
    <a:custClr>
      <a:srgbClr val="B8D5D0"/>
    </a:custClr>
    <a:custClr>
      <a:srgbClr val="D8F6F1"/>
    </a:custClr>
    <a:custClr>
      <a:srgbClr val="CEDCF8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C1B39-DB38-419C-BB33-28E98FDA2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PLG_Allg_Text.dotx</Template>
  <TotalTime>0</TotalTime>
  <Pages>4</Pages>
  <Words>544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 Planergemeinschaft</vt:lpstr>
    </vt:vector>
  </TitlesOfParts>
  <Company>Planergemeinschaft für Stadt und Raum eG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Planergemeinschaft</dc:title>
  <dc:subject/>
  <dc:creator>Annika Horz</dc:creator>
  <cp:keywords/>
  <dc:description/>
  <cp:lastModifiedBy>Paul-Martin Richter</cp:lastModifiedBy>
  <cp:revision>3</cp:revision>
  <cp:lastPrinted>2025-12-03T20:20:00Z</cp:lastPrinted>
  <dcterms:created xsi:type="dcterms:W3CDTF">2026-09-09T07:38:00Z</dcterms:created>
  <dcterms:modified xsi:type="dcterms:W3CDTF">2026-09-09T07:52:00Z</dcterms:modified>
</cp:coreProperties>
</file>